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8056DC" w:rsidRDefault="008056DC">
      <w:pPr>
        <w:pStyle w:val="Title"/>
        <w:contextualSpacing w:val="0"/>
      </w:pPr>
      <w:r>
        <w:t>Kártyaszövegek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widowControl w:val="0"/>
              <w:spacing w:line="240" w:lineRule="auto"/>
            </w:pPr>
            <w:r>
              <w:t>Angol szöveg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widowControl w:val="0"/>
              <w:spacing w:line="240" w:lineRule="auto"/>
            </w:pPr>
            <w:r>
              <w:t>Magyar szöveg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Alexei Leonov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Cosmonaut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39.png" o:spid="_x0000_i1026" type="#_x0000_t75" alt="specialability_yellow.png" style="width:10.5pt;height:10.5pt;visibility:visible">
                  <v:imagedata r:id="rId5" o:title=""/>
                </v:shape>
              </w:pict>
            </w:r>
            <w:r>
              <w:t xml:space="preserve"> This level is equal to the </w:t>
            </w:r>
            <w:r>
              <w:rPr>
                <w:noProof/>
              </w:rPr>
              <w:pict>
                <v:shape id="image200.png" o:spid="_x0000_i1027" type="#_x0000_t75" alt="propaganda_level.png" style="width:13.5pt;height:7.5pt;visibility:visible">
                  <v:imagedata r:id="rId6" o:title=""/>
                </v:shape>
              </w:pict>
            </w:r>
            <w:r>
              <w:t xml:space="preserve"> level of one </w:t>
            </w:r>
            <w:r>
              <w:rPr>
                <w:noProof/>
              </w:rPr>
              <w:pict>
                <v:shape id="image203.png" o:spid="_x0000_i1028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card in </w:t>
            </w:r>
            <w:r>
              <w:rPr>
                <w:noProof/>
              </w:rPr>
              <w:pict>
                <v:shape id="image520.png" o:spid="_x0000_i1029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67.png" o:spid="_x0000_i1030" type="#_x0000_t75" alt="specialability_red.png" style="width:10.5pt;height:10.5pt;visibility:visible">
                  <v:imagedata r:id="rId9" o:title=""/>
                </v:shape>
              </w:pict>
            </w:r>
            <w:r>
              <w:t xml:space="preserve"> This level is equal to the </w:t>
            </w:r>
            <w:r>
              <w:rPr>
                <w:noProof/>
              </w:rPr>
              <w:pict>
                <v:shape id="image337.png" o:spid="_x0000_i1031" type="#_x0000_t75" alt="breakthrough_level.png" style="width:13.5pt;height:7.5pt;visibility:visible">
                  <v:imagedata r:id="rId10" o:title=""/>
                </v:shape>
              </w:pict>
            </w:r>
            <w:r>
              <w:t xml:space="preserve"> level of one </w:t>
            </w:r>
            <w:r>
              <w:rPr>
                <w:noProof/>
              </w:rPr>
              <w:pict>
                <v:shape id="image318.png" o:spid="_x0000_i1032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card in </w:t>
            </w:r>
            <w:r>
              <w:rPr>
                <w:noProof/>
              </w:rPr>
              <w:pict>
                <v:shape id="image254.png" o:spid="_x0000_i1033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Ale</w:t>
            </w:r>
            <w:r>
              <w:rPr>
                <w:b/>
              </w:rPr>
              <w:t>kszej</w:t>
            </w:r>
            <w:r w:rsidRPr="00BA3535">
              <w:rPr>
                <w:b/>
              </w:rPr>
              <w:t xml:space="preserve"> Leonov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Kozmonauta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28.png" o:spid="_x0000_i1034" type="#_x0000_t75" alt="specialability_yellow.png" style="width:10.5pt;height:10.5pt;visibility:visible">
                  <v:imagedata r:id="rId5" o:title=""/>
                </v:shape>
              </w:pict>
            </w:r>
            <w:r>
              <w:t xml:space="preserve"> Ez a szint megegyezik egy </w:t>
            </w:r>
            <w:r>
              <w:rPr>
                <w:noProof/>
              </w:rPr>
              <w:pict>
                <v:shape id="image187.png" o:spid="_x0000_i1035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kártya </w:t>
            </w:r>
            <w:r>
              <w:rPr>
                <w:noProof/>
              </w:rPr>
              <w:pict>
                <v:shape id="image459.png" o:spid="_x0000_i1036" type="#_x0000_t75" alt="propaganda_level.png" style="width:13.5pt;height:7.5pt;visibility:visible">
                  <v:imagedata r:id="rId6" o:title=""/>
                </v:shape>
              </w:pict>
            </w:r>
            <w:r>
              <w:t xml:space="preserve"> szintjével az </w:t>
            </w:r>
            <w:r>
              <w:rPr>
                <w:noProof/>
              </w:rPr>
              <w:pict>
                <v:shape id="image426.png" o:spid="_x0000_i1037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65.png" o:spid="_x0000_i1038" type="#_x0000_t75" alt="specialability_red.png" style="width:10.5pt;height:10.5pt;visibility:visible" o:bullet="t">
                  <v:imagedata r:id="rId9" o:title=""/>
                </v:shape>
              </w:pict>
            </w:r>
            <w:r>
              <w:t xml:space="preserve"> Ez a szint megegyezik egy </w:t>
            </w:r>
            <w:r>
              <w:rPr>
                <w:noProof/>
              </w:rPr>
              <w:pict>
                <v:shape id="_x0000_i1039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kártya </w:t>
            </w:r>
            <w:r>
              <w:rPr>
                <w:noProof/>
              </w:rPr>
              <w:pict>
                <v:shape id="image286.png" o:spid="_x0000_i1040" type="#_x0000_t75" alt="breakthrough_level.png" style="width:13.5pt;height:7.5pt;visibility:visible">
                  <v:imagedata r:id="rId10" o:title=""/>
                </v:shape>
              </w:pict>
            </w:r>
            <w:r>
              <w:t xml:space="preserve"> szintjével az </w:t>
            </w:r>
            <w:r>
              <w:rPr>
                <w:noProof/>
              </w:rPr>
              <w:pict>
                <v:shape id="_x0000_i1041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Apollo Program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Manned Moon Landing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57.png" o:spid="_x0000_i1042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95.png" o:spid="_x0000_i1043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. If it was a </w:t>
            </w:r>
            <w:r>
              <w:rPr>
                <w:noProof/>
              </w:rPr>
              <w:pict>
                <v:shape id="image171.png" o:spid="_x0000_i1044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card, put it in </w:t>
            </w:r>
            <w:r>
              <w:rPr>
                <w:noProof/>
              </w:rPr>
              <w:pict>
                <v:shape id="image78.png" o:spid="_x0000_i1045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Apollo</w:t>
            </w:r>
            <w:r>
              <w:rPr>
                <w:b/>
              </w:rPr>
              <w:t>-p</w:t>
            </w:r>
            <w:r w:rsidRPr="00BA3535">
              <w:rPr>
                <w:b/>
              </w:rPr>
              <w:t>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Emberes Holdra Szállás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49.png" o:spid="_x0000_i1046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87.png" o:spid="_x0000_i1047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. Ha ez egy </w:t>
            </w:r>
            <w:r>
              <w:rPr>
                <w:noProof/>
              </w:rPr>
              <w:pict>
                <v:shape id="image38.png" o:spid="_x0000_i1048" type="#_x0000_t75" alt="technology_card.png" style="width:12.75pt;height:16.5pt;visibility:visible">
                  <v:imagedata r:id="rId7" o:title="" cropleft="660f" cropright="660f"/>
                </v:shape>
              </w:pict>
            </w:r>
            <w:r>
              <w:t xml:space="preserve"> kártya volt, akkor helyezd az </w:t>
            </w:r>
            <w:r>
              <w:rPr>
                <w:noProof/>
              </w:rPr>
              <w:pict>
                <v:shape id="image456.png" o:spid="_x0000_i1049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Area 51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Top Secret Military Facility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16.png" o:spid="_x0000_i105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This card duplicates one of the Breakthrough symbols in </w:t>
            </w:r>
            <w:r>
              <w:rPr>
                <w:noProof/>
              </w:rPr>
              <w:pict>
                <v:shape id="image434.png" o:spid="_x0000_i1051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51</w:t>
            </w:r>
            <w:r>
              <w:rPr>
                <w:b/>
              </w:rPr>
              <w:t>-es Körzet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Szigorúan Titkos Katonai Létesítmény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86.png" o:spid="_x0000_i1052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Ez a kártya megduplázza az egyik Áttörés szimbólumot az </w:t>
            </w:r>
            <w:r>
              <w:rPr>
                <w:noProof/>
              </w:rPr>
              <w:pict>
                <v:shape id="image470.png" o:spid="_x0000_i1053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Arecibo Observatory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Radio Telescope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Arecibo Ob</w:t>
            </w:r>
            <w:r>
              <w:rPr>
                <w:b/>
              </w:rPr>
              <w:t>szervatórium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Rádiótávcső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Baikonur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Cosmodrome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Ba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>konur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Űrrepülőtér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Breakthrough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(Control Card)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07.png" o:spid="_x0000_i105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You may </w:t>
            </w:r>
            <w:r>
              <w:rPr>
                <w:noProof/>
              </w:rPr>
              <w:pict>
                <v:shape id="image527.png" o:spid="_x0000_i1055" type="#_x0000_t75" alt="ability_deck_4_universe.png" style="width:33.75pt;height:15.75pt;visibility:visible">
                  <v:imagedata r:id="rId14" o:title=""/>
                </v:shape>
              </w:pict>
            </w:r>
            <w:r>
              <w:t xml:space="preserve"> face down. You may look at these cards.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Áttörés</w:t>
            </w:r>
            <w:r w:rsidRPr="00BA3535">
              <w:rPr>
                <w:b/>
              </w:rPr>
              <w:t xml:space="preserve">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(</w:t>
            </w:r>
            <w:r>
              <w:rPr>
                <w:i/>
              </w:rPr>
              <w:t>Irányításkártya</w:t>
            </w:r>
            <w:r w:rsidRPr="00BA3535">
              <w:rPr>
                <w:i/>
              </w:rPr>
              <w:t>)</w:t>
            </w:r>
          </w:p>
          <w:p w:rsidR="008056DC" w:rsidRDefault="008056DC" w:rsidP="00512743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68.png" o:spid="_x0000_i1056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</w:t>
            </w:r>
            <w:r w:rsidRPr="00512743">
              <w:t>Megteheted</w:t>
            </w:r>
            <w:r>
              <w:t xml:space="preserve">, hogy </w:t>
            </w:r>
            <w:r>
              <w:rPr>
                <w:noProof/>
              </w:rPr>
              <w:pict>
                <v:shape id="image255.png" o:spid="_x0000_i1057" type="#_x0000_t75" alt="ability_deck_4_universe.png" style="width:33.75pt;height:16.5pt;visibility:visible">
                  <v:imagedata r:id="rId14" o:title=""/>
                </v:shape>
              </w:pict>
            </w:r>
            <w:r>
              <w:t xml:space="preserve"> képpel lefelé. Megnézheted ezeket a kártyákat.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“Buzz” Aldrin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Astronaut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19.png" o:spid="_x0000_i105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Resolve again one action </w:t>
            </w:r>
            <w:r>
              <w:rPr>
                <w:noProof/>
              </w:rPr>
              <w:pict>
                <v:shape id="image205.png" o:spid="_x0000_i1059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you have resolved this round.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“Buzz” Aldrin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As</w:t>
            </w:r>
            <w:r>
              <w:rPr>
                <w:i/>
              </w:rPr>
              <w:t>z</w:t>
            </w:r>
            <w:r w:rsidRPr="00BA3535">
              <w:rPr>
                <w:i/>
              </w:rPr>
              <w:t>tronaut</w:t>
            </w:r>
            <w:r>
              <w:rPr>
                <w:i/>
              </w:rPr>
              <w:t>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14.png" o:spid="_x0000_i1060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Hajtsd végre még egyszer az egyik olyan akciót </w:t>
            </w:r>
            <w:r>
              <w:rPr>
                <w:noProof/>
              </w:rPr>
              <w:pict>
                <v:shape id="image197.png" o:spid="_x0000_i1061" type="#_x0000_t75" alt="immediateaction_ico.png" style="width:13.5pt;height:10.5pt;visibility:visible">
                  <v:imagedata r:id="rId15" o:title=""/>
                </v:shape>
              </w:pict>
            </w:r>
            <w:r>
              <w:t>, amelyet ebben a körben már végrehajtottál.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Cape Canaveral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 Centre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Cape Canaveral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Űrközpont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Carl Sagan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Astronomer and Exobiologist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 xml:space="preserve">You may look at face-down cards in </w:t>
            </w:r>
            <w:r>
              <w:rPr>
                <w:noProof/>
              </w:rPr>
              <w:pict>
                <v:shape id="image502.png" o:spid="_x0000_i1062" type="#_x0000_t75" alt="universe_ico.png" style="width:10.5pt;height:10.5pt;visibility:visible">
                  <v:imagedata r:id="rId16" o:title=""/>
                </v:shape>
              </w:pict>
            </w:r>
            <w:r>
              <w:t>.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 xml:space="preserve">Whenever cards in </w:t>
            </w:r>
            <w:r>
              <w:rPr>
                <w:noProof/>
              </w:rPr>
              <w:pict>
                <v:shape id="image405.png" o:spid="_x0000_i1063" type="#_x0000_t75" alt="universe_ico.png" style="width:10.5pt;height:10.5pt;visibility:visible">
                  <v:imagedata r:id="rId16" o:title=""/>
                </v:shape>
              </w:pict>
            </w:r>
            <w:r>
              <w:t xml:space="preserve"> should be turned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>face up, you select these cards.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Carl Sagan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Asztronauta</w:t>
            </w:r>
            <w:r w:rsidRPr="00BA3535">
              <w:rPr>
                <w:i/>
              </w:rPr>
              <w:t xml:space="preserve"> </w:t>
            </w:r>
            <w:r>
              <w:rPr>
                <w:i/>
              </w:rPr>
              <w:t>és</w:t>
            </w:r>
            <w:r w:rsidRPr="00BA3535">
              <w:rPr>
                <w:i/>
              </w:rPr>
              <w:t xml:space="preserve"> Exobiol</w:t>
            </w:r>
            <w:r>
              <w:rPr>
                <w:i/>
              </w:rPr>
              <w:t>ó</w:t>
            </w:r>
            <w:r w:rsidRPr="00BA3535">
              <w:rPr>
                <w:i/>
              </w:rPr>
              <w:t>g</w:t>
            </w:r>
            <w:r>
              <w:rPr>
                <w:i/>
              </w:rPr>
              <w:t>u</w:t>
            </w:r>
            <w:r w:rsidRPr="00BA3535">
              <w:rPr>
                <w:i/>
              </w:rPr>
              <w:t>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 xml:space="preserve">Megnézheted a képpel lefelé fordított kártyákat az </w:t>
            </w:r>
            <w:r>
              <w:rPr>
                <w:noProof/>
              </w:rPr>
              <w:pict>
                <v:shape id="image536.png" o:spid="_x0000_i1064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-ban</w:t>
            </w:r>
            <w:r>
              <w:t>.</w:t>
            </w:r>
          </w:p>
          <w:p w:rsidR="008056DC" w:rsidRDefault="008056DC" w:rsidP="008D488C">
            <w:pPr>
              <w:pStyle w:val="Norml1"/>
              <w:spacing w:line="240" w:lineRule="auto"/>
            </w:pPr>
            <w:r>
              <w:t xml:space="preserve">Minden alkalommal, amikor kártyákat fordítanak felfelé az </w:t>
            </w:r>
            <w:r>
              <w:rPr>
                <w:noProof/>
              </w:rPr>
              <w:pict>
                <v:shape id="image177.png" o:spid="_x0000_i1065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-ban</w:t>
            </w:r>
            <w:r>
              <w:t>, akkor azokat te választhatod ki.</w:t>
            </w:r>
          </w:p>
        </w:tc>
      </w:tr>
    </w:tbl>
    <w:p w:rsidR="008056DC" w:rsidRDefault="008056DC">
      <w:r>
        <w:br w:type="page"/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Cassini–Huygens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Saturn Orbiter and Lander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 xml:space="preserve">Whenever a </w:t>
            </w:r>
            <w:r>
              <w:rPr>
                <w:noProof/>
              </w:rPr>
              <w:pict>
                <v:shape id="image135.png" o:spid="_x0000_i1066" type="#_x0000_t75" alt="planetexploration.png" style="width:9.75pt;height:9.75pt;visibility:visible">
                  <v:imagedata r:id="rId17" o:title=""/>
                </v:shape>
              </w:pict>
            </w:r>
            <w:r>
              <w:t xml:space="preserve"> or </w:t>
            </w:r>
            <w:r>
              <w:rPr>
                <w:noProof/>
              </w:rPr>
              <w:pict>
                <v:shape id="image458.png" o:spid="_x0000_i1067" type="#_x0000_t75" alt="seti_ico.png" style="width:9pt;height:10.5pt;visibility:visible">
                  <v:imagedata r:id="rId18" o:title=""/>
                </v:shape>
              </w:pict>
            </w:r>
            <w:r>
              <w:t xml:space="preserve"> card appears in </w:t>
            </w:r>
            <w:r>
              <w:rPr>
                <w:noProof/>
              </w:rPr>
              <w:pict>
                <v:shape id="image331.png" o:spid="_x0000_i1068" type="#_x0000_t75" alt="universe_ico.png" style="width:10.5pt;height:10.5pt;visibility:visible">
                  <v:imagedata r:id="rId16" o:title=""/>
                </v:shape>
              </w:pict>
            </w:r>
            <w:r>
              <w:t xml:space="preserve">, uncover any card in </w:t>
            </w:r>
            <w:r>
              <w:rPr>
                <w:noProof/>
              </w:rPr>
              <w:pict>
                <v:shape id="image403.png" o:spid="_x0000_i1069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Cassini–Huygens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Szaturnusz Űrszonda és Leszállóegység</w:t>
            </w:r>
          </w:p>
          <w:p w:rsidR="008056DC" w:rsidRDefault="008056DC" w:rsidP="008D488C">
            <w:pPr>
              <w:pStyle w:val="Norml1"/>
              <w:spacing w:line="240" w:lineRule="auto"/>
            </w:pPr>
            <w:r>
              <w:t xml:space="preserve">Mindig, amikor </w:t>
            </w:r>
            <w:r>
              <w:rPr>
                <w:noProof/>
              </w:rPr>
              <w:pict>
                <v:shape id="image440.png" o:spid="_x0000_i1070" type="#_x0000_t75" alt="planetexploration.png" style="width:9.75pt;height:9.75pt;visibility:visible">
                  <v:imagedata r:id="rId17" o:title=""/>
                </v:shape>
              </w:pict>
            </w:r>
            <w:r>
              <w:t xml:space="preserve"> vagy </w:t>
            </w:r>
            <w:r>
              <w:rPr>
                <w:noProof/>
              </w:rPr>
              <w:pict>
                <v:shape id="image283.png" o:spid="_x0000_i1071" type="#_x0000_t75" alt="seti_ico.png" style="width:9pt;height:10.5pt;visibility:visible">
                  <v:imagedata r:id="rId18" o:title=""/>
                </v:shape>
              </w:pict>
            </w:r>
            <w:r>
              <w:t xml:space="preserve"> kártya kerül az </w:t>
            </w:r>
            <w:r>
              <w:rPr>
                <w:noProof/>
              </w:rPr>
              <w:pict>
                <v:shape id="image206.png" o:spid="_x0000_i1072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</w:t>
            </w:r>
            <w:r>
              <w:t xml:space="preserve">, takarj ki tetszőleges számú kártyát az </w:t>
            </w:r>
            <w:r>
              <w:rPr>
                <w:noProof/>
              </w:rPr>
              <w:pict>
                <v:shape id="image41.png" o:spid="_x0000_i1073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Cold War Spirit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61.png" o:spid="_x0000_i107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19.png" o:spid="_x0000_i1075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 or uncover 1 card in </w:t>
            </w:r>
            <w:r>
              <w:rPr>
                <w:noProof/>
              </w:rPr>
              <w:pict>
                <v:shape id="image227.png" o:spid="_x0000_i1076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Hidegháborús Szellem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</w:t>
            </w:r>
            <w:r>
              <w:rPr>
                <w:i/>
              </w:rPr>
              <w:t>kció</w:t>
            </w:r>
          </w:p>
          <w:p w:rsidR="008056DC" w:rsidRDefault="008056DC" w:rsidP="005A1C0F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52.png" o:spid="_x0000_i1077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55.png" o:spid="_x0000_i1078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 vagy takarj ki 1 kártyát az </w:t>
            </w:r>
            <w:r>
              <w:rPr>
                <w:noProof/>
              </w:rPr>
              <w:pict>
                <v:shape id="_x0000_i1079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Covert Ops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24.png" o:spid="_x0000_i1080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215.png" o:spid="_x0000_i1081" type="#_x0000_t75" alt="ability_plusminus4.png" style="width:36pt;height:27pt;visibility:visible">
                  <v:imagedata r:id="rId19" o:title="" croptop="788f" cropbottom="788f"/>
                </v:shape>
              </w:pict>
            </w:r>
            <w:r>
              <w:t xml:space="preserve">. Put this card in </w:t>
            </w:r>
            <w:r>
              <w:rPr>
                <w:noProof/>
              </w:rPr>
              <w:pict>
                <v:shape id="image461.png" o:spid="_x0000_i1082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Titkos Tevékenység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</w:t>
            </w:r>
            <w:r>
              <w:rPr>
                <w:i/>
              </w:rPr>
              <w:t>kció</w:t>
            </w:r>
          </w:p>
          <w:p w:rsidR="008056DC" w:rsidRDefault="008056DC" w:rsidP="009379A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16.png" o:spid="_x0000_i1083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63.png" o:spid="_x0000_i1084" type="#_x0000_t75" alt="ability_plusminus4.png" style="width:36pt;height:27pt;visibility:visible">
                  <v:imagedata r:id="rId19" o:title="" croptop="788f" cropbottom="788f"/>
                </v:shape>
              </w:pict>
            </w:r>
            <w:r>
              <w:t xml:space="preserve">. Helyezd ezt a kártyát a </w:t>
            </w:r>
            <w:r>
              <w:rPr>
                <w:noProof/>
              </w:rPr>
              <w:pict>
                <v:shape id="image153.png" o:spid="_x0000_i1085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Earth-Like Exoplanet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Földszerű Exobolygó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Elon Musk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Visionary Inventor</w:t>
            </w:r>
          </w:p>
          <w:p w:rsidR="008056DC" w:rsidRDefault="008056DC" w:rsidP="00180347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99.png" o:spid="_x0000_i1086" type="#_x0000_t75" alt="specialability_red.png" style="width:10.5pt;height:10.5pt;visibility:visible">
                  <v:imagedata r:id="rId9" o:title=""/>
                </v:shape>
              </w:pict>
            </w:r>
            <w:r>
              <w:t xml:space="preserve"> The level is equal to the number of cards in </w:t>
            </w:r>
            <w:r>
              <w:rPr>
                <w:noProof/>
              </w:rPr>
              <w:pict>
                <v:shape id="image535.png" o:spid="_x0000_i1087" type="#_x0000_t75" alt="lab_ico.png" style="width:7.5pt;height:10.5pt;visibility:visible">
                  <v:imagedata r:id="rId20" o:title=""/>
                </v:shape>
              </w:pict>
            </w:r>
            <w:r>
              <w:t xml:space="preserve"> up to 6.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Elon Musk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Befektető</w:t>
            </w:r>
          </w:p>
          <w:p w:rsidR="008056DC" w:rsidRDefault="008056DC" w:rsidP="005B5488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548.png" o:spid="_x0000_i1088" type="#_x0000_t75" alt="specialability_red.png" style="width:10.5pt;height:10.5pt;visibility:visible">
                  <v:imagedata r:id="rId9" o:title=""/>
                </v:shape>
              </w:pict>
            </w:r>
            <w:r>
              <w:t xml:space="preserve"> A szint megegyezik a </w:t>
            </w:r>
            <w:r>
              <w:rPr>
                <w:noProof/>
              </w:rPr>
              <w:pict>
                <v:shape id="_x0000_i1089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 xml:space="preserve">-ban található </w:t>
            </w:r>
            <w:r>
              <w:t>kártyák számával, de legfeljebb 6.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Espionage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530.png" o:spid="_x0000_i1090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You may </w:t>
            </w:r>
            <w:r>
              <w:rPr>
                <w:noProof/>
              </w:rPr>
              <w:pict>
                <v:shape id="image444.png" o:spid="_x0000_i1091" type="#_x0000_t75" alt="ability_lab_1_agency.png" style="width:33.75pt;height:16.5pt;visibility:visible">
                  <v:imagedata r:id="rId21" o:title="" croptop="374f" cropbottom="374f"/>
                </v:shape>
              </w:pict>
            </w:r>
            <w:r>
              <w:t xml:space="preserve"> from any </w:t>
            </w:r>
            <w:r>
              <w:rPr>
                <w:noProof/>
              </w:rPr>
              <w:pict>
                <v:shape id="image296.png" o:spid="_x0000_i1092" type="#_x0000_t75" alt="lab_ico.png" style="width:7.5pt;height:10.5pt;visibility:visible">
                  <v:imagedata r:id="rId20" o:title=""/>
                </v:shape>
              </w:pict>
            </w:r>
            <w:r>
              <w:t xml:space="preserve">. If you do, put this card in </w:t>
            </w:r>
            <w:r>
              <w:rPr>
                <w:noProof/>
              </w:rPr>
              <w:pict>
                <v:shape id="image273.png" o:spid="_x0000_i1093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Kémkedés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512743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42.png" o:spid="_x0000_i109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Megteheted, hogy </w:t>
            </w:r>
            <w:r>
              <w:rPr>
                <w:noProof/>
              </w:rPr>
              <w:pict>
                <v:shape id="image301.png" o:spid="_x0000_i1095" type="#_x0000_t75" alt="ability_lab_1_agency.png" style="width:33.75pt;height:16.5pt;visibility:visible">
                  <v:imagedata r:id="rId21" o:title="" croptop="374f" cropbottom="374f"/>
                </v:shape>
              </w:pict>
            </w:r>
            <w:r>
              <w:t xml:space="preserve"> bármelyik </w:t>
            </w:r>
            <w:r>
              <w:rPr>
                <w:noProof/>
              </w:rPr>
              <w:pict>
                <v:shape id="image221.png" o:spid="_x0000_i1096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-ban</w:t>
            </w:r>
            <w:r>
              <w:t xml:space="preserve">. Ha megteszed, akkor helyezd ezt a kártyát a </w:t>
            </w:r>
            <w:r>
              <w:rPr>
                <w:noProof/>
              </w:rPr>
              <w:pict>
                <v:shape id="image492.png" o:spid="_x0000_i1097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First Comet Landing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Az Első Landolás Egy Üstökösön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First Man in Space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Az Első Ember Az Űrben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First Mars Rover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Az Első Marsjáró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First Moon Rover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Az Első Holdjáró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Guiana Space Centre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Spaceport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Gu</w:t>
            </w:r>
            <w:r>
              <w:rPr>
                <w:b/>
              </w:rPr>
              <w:t>y</w:t>
            </w:r>
            <w:r w:rsidRPr="00BA3535">
              <w:rPr>
                <w:b/>
              </w:rPr>
              <w:t xml:space="preserve">ana </w:t>
            </w:r>
            <w:r>
              <w:rPr>
                <w:b/>
              </w:rPr>
              <w:t>Űrközpont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Űrkikötő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Hubble Telescope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Outer Space Exploration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 xml:space="preserve">Hubble </w:t>
            </w:r>
            <w:r>
              <w:rPr>
                <w:b/>
              </w:rPr>
              <w:t>Űrteleszkóp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Világűr Kutatás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Interstellar Probe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Csillagközi Űrszonda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</w:tbl>
    <w:p w:rsidR="008056DC" w:rsidRDefault="008056DC">
      <w:r>
        <w:br w:type="page"/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ISS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International Space Station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05.png" o:spid="_x0000_i109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Copy all abilities (not levels) of any </w:t>
            </w:r>
            <w:r>
              <w:rPr>
                <w:noProof/>
              </w:rPr>
              <w:pict>
                <v:shape id="image240.png" o:spid="_x0000_i1099" type="#_x0000_t75" alt="leader_ico.png" style="width:10.5pt;height:10.5pt;visibility:visible">
                  <v:imagedata r:id="rId22" o:title=""/>
                </v:shape>
              </w:pict>
            </w:r>
            <w:r>
              <w:t xml:space="preserve"> in any </w:t>
            </w:r>
            <w:r>
              <w:rPr>
                <w:noProof/>
              </w:rPr>
              <w:pict>
                <v:shape id="image529.png" o:spid="_x0000_i1100" type="#_x0000_t75" alt="lab_ico.png" style="width:7.5pt;height:10.5pt;visibility:visible">
                  <v:imagedata r:id="rId20" o:title=""/>
                </v:shape>
              </w:pict>
            </w:r>
            <w:r>
              <w:t xml:space="preserve"> or </w:t>
            </w:r>
            <w:r>
              <w:rPr>
                <w:noProof/>
              </w:rPr>
              <w:pict>
                <v:shape id="image314.png" o:spid="_x0000_i1101" type="#_x0000_t75" alt="universe_ico.png" style="width:10.5pt;height:10.5pt;visibility:visible">
                  <v:imagedata r:id="rId16" o:title=""/>
                </v:shape>
              </w:pict>
            </w:r>
            <w:r>
              <w:t xml:space="preserve"> onto this card until the next </w:t>
            </w:r>
            <w:r>
              <w:rPr>
                <w:noProof/>
              </w:rPr>
              <w:pict>
                <v:shape id="image376.png" o:spid="_x0000_i1102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. You may copy every </w:t>
            </w:r>
            <w:r>
              <w:rPr>
                <w:noProof/>
              </w:rPr>
              <w:pict>
                <v:shape id="image317.png" o:spid="_x0000_i1103" type="#_x0000_t75" alt="leader_ico.png" style="width:10.5pt;height:10.5pt;visibility:visible">
                  <v:imagedata r:id="rId22" o:title=""/>
                </v:shape>
              </w:pict>
            </w:r>
            <w:r>
              <w:t xml:space="preserve"> only once.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ISS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Nemzetközi Űrállomás</w:t>
            </w:r>
          </w:p>
          <w:p w:rsidR="008056DC" w:rsidRDefault="008056DC" w:rsidP="00002C36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02.png" o:spid="_x0000_i110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Másold le egy tetszőleges </w:t>
            </w:r>
            <w:r>
              <w:rPr>
                <w:noProof/>
              </w:rPr>
              <w:pict>
                <v:shape id="image311.png" o:spid="_x0000_i1105" type="#_x0000_t75" alt="leader_ico.png" style="width:10.5pt;height:10.5pt;visibility:visible">
                  <v:imagedata r:id="rId22" o:title=""/>
                </v:shape>
              </w:pict>
            </w:r>
            <w:r>
              <w:t xml:space="preserve"> minden képességét (a szintjeit nem) bármelyik </w:t>
            </w:r>
            <w:r>
              <w:rPr>
                <w:noProof/>
              </w:rPr>
              <w:pict>
                <v:shape id="image209.png" o:spid="_x0000_i1106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-ban,</w:t>
            </w:r>
            <w:r>
              <w:t xml:space="preserve"> vagy az </w:t>
            </w:r>
            <w:r>
              <w:rPr>
                <w:noProof/>
              </w:rPr>
              <w:pict>
                <v:shape id="image257.png" o:spid="_x0000_i1107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-ban ezzel a kártyával</w:t>
            </w:r>
            <w:r>
              <w:t xml:space="preserve"> a következő </w:t>
            </w:r>
            <w:r>
              <w:rPr>
                <w:noProof/>
              </w:rPr>
              <w:pict>
                <v:shape id="image496.png" o:spid="_x0000_i1108" type="#_x0000_t75" alt="bureaucracy_ico.png" style="width:10.5pt;height:10.5pt;visibility:visible">
                  <v:imagedata r:id="rId13" o:title=""/>
                </v:shape>
              </w:pict>
            </w:r>
            <w:r>
              <w:rPr>
                <w:noProof/>
              </w:rPr>
              <w:t>-ig</w:t>
            </w:r>
            <w:r>
              <w:t xml:space="preserve">. Minden </w:t>
            </w:r>
            <w:r>
              <w:rPr>
                <w:noProof/>
              </w:rPr>
              <w:pict>
                <v:shape id="image343.png" o:spid="_x0000_i1109" type="#_x0000_t75" alt="leader_ico.png" style="width:10.5pt;height:10.5pt;visibility:visible">
                  <v:imagedata r:id="rId22" o:title=""/>
                </v:shape>
              </w:pict>
            </w:r>
            <w:r>
              <w:t xml:space="preserve"> csak egyszer másolható.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Jet Propulsion Lab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Research Facility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Hajtómű Labor</w:t>
            </w:r>
          </w:p>
          <w:p w:rsidR="008056DC" w:rsidRDefault="008056DC" w:rsidP="00CE4B18">
            <w:pPr>
              <w:pStyle w:val="Norml1"/>
              <w:spacing w:line="240" w:lineRule="auto"/>
            </w:pPr>
            <w:r>
              <w:rPr>
                <w:i/>
              </w:rPr>
              <w:t>Kutatóintézet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Johnson Space Center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Mission Control Centre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 xml:space="preserve">Johnson </w:t>
            </w:r>
            <w:r>
              <w:rPr>
                <w:b/>
              </w:rPr>
              <w:t>Űrközpont</w:t>
            </w:r>
          </w:p>
          <w:p w:rsidR="008056DC" w:rsidRDefault="008056DC" w:rsidP="006F3E76">
            <w:pPr>
              <w:pStyle w:val="Norml1"/>
              <w:spacing w:line="240" w:lineRule="auto"/>
            </w:pPr>
            <w:r>
              <w:rPr>
                <w:i/>
              </w:rPr>
              <w:t>Repülésirányítási Központ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Laika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La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>ka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Lakes on Titan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Tavak a Titánon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Leaving Earth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 Föld Elhagyása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Lunokhod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Lunar Rover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42.png" o:spid="_x0000_i1110" type="#_x0000_t75" alt="specialability_green.png" style="width:10.5pt;height:10.5pt;visibility:visible">
                  <v:imagedata r:id="rId23" o:title=""/>
                </v:shape>
              </w:pict>
            </w:r>
            <w:r>
              <w:t xml:space="preserve"> The level is equal to the number of cards with </w:t>
            </w:r>
            <w:r>
              <w:rPr>
                <w:noProof/>
              </w:rPr>
              <w:pict>
                <v:shape id="image489.png" o:spid="_x0000_i1111" type="#_x0000_t75" alt="technology_level.png" style="width:13.5pt;height:7.5pt;visibility:visible">
                  <v:imagedata r:id="rId24" o:title="" croptop="1440f" cropbottom="1440f"/>
                </v:shape>
              </w:pict>
            </w:r>
            <w:r>
              <w:t xml:space="preserve"> in </w:t>
            </w:r>
            <w:r>
              <w:rPr>
                <w:noProof/>
              </w:rPr>
              <w:pict>
                <v:shape id="image528.png" o:spid="_x0000_i1112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Lunokhod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Holdjáró</w:t>
            </w:r>
          </w:p>
          <w:p w:rsidR="008056DC" w:rsidRDefault="008056DC" w:rsidP="00180347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60.png" o:spid="_x0000_i1113" type="#_x0000_t75" alt="specialability_green.png" style="width:10.5pt;height:10.5pt;visibility:visible">
                  <v:imagedata r:id="rId23" o:title=""/>
                </v:shape>
              </w:pict>
            </w:r>
            <w:r>
              <w:t xml:space="preserve"> A szint megegyezik az </w:t>
            </w:r>
            <w:r>
              <w:rPr>
                <w:noProof/>
              </w:rPr>
              <w:pict>
                <v:shape id="_x0000_i1114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 xml:space="preserve">-ben található </w:t>
            </w:r>
            <w:r>
              <w:rPr>
                <w:noProof/>
              </w:rPr>
              <w:pict>
                <v:shape id="_x0000_i1115" type="#_x0000_t75" alt="technology_level.png" style="width:13.5pt;height:7.5pt;visibility:visible">
                  <v:imagedata r:id="rId24" o:title="" croptop="1440f" cropbottom="1440f"/>
                </v:shape>
              </w:pict>
            </w:r>
            <w:r>
              <w:rPr>
                <w:noProof/>
              </w:rPr>
              <w:t xml:space="preserve"> </w:t>
            </w:r>
            <w:r>
              <w:t>kártyák számával.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Mars Exploration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Mars Rovers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Mars-kutatás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Marsjárók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Moon Speech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54.png" o:spid="_x0000_i1116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282.png" o:spid="_x0000_i1117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39.png" o:spid="_x0000_i1118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22.png" o:spid="_x0000_i1119" type="#_x0000_t75" alt="ability_universe_1_lab.png" style="width:33.75pt;height:17.25pt;visibility:visible">
                  <v:imagedata r:id="rId26" o:title="" croptop="478f" cropbottom="478f"/>
                </v:shape>
              </w:pict>
            </w:r>
            <w:r>
              <w:t xml:space="preserve"> , and uncover 1 card in </w:t>
            </w:r>
            <w:r>
              <w:rPr>
                <w:noProof/>
              </w:rPr>
              <w:pict>
                <v:shape id="image517.png" o:spid="_x0000_i1120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77.png" o:spid="_x0000_i1121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Put this card in </w:t>
            </w:r>
            <w:r>
              <w:rPr>
                <w:noProof/>
              </w:rPr>
              <w:pict>
                <v:shape id="image222.png" o:spid="_x0000_i1122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 Hold Beszéd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87.png" o:spid="_x0000_i1123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522.png" o:spid="_x0000_i1124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55.png" o:spid="_x0000_i1125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483.png" o:spid="_x0000_i1126" type="#_x0000_t75" alt="ability_universe_1_lab.png" style="width:33.75pt;height:17.25pt;visibility:visible">
                  <v:imagedata r:id="rId26" o:title="" croptop="478f" cropbottom="478f"/>
                </v:shape>
              </w:pict>
            </w:r>
            <w:r>
              <w:t xml:space="preserve"> , és takarj ki 1 kártyát az </w:t>
            </w:r>
            <w:r>
              <w:rPr>
                <w:noProof/>
              </w:rPr>
              <w:pict>
                <v:shape id="image270.png" o:spid="_x0000_i1127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  <w:p w:rsidR="008056DC" w:rsidRDefault="008056DC" w:rsidP="00CE4B18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43.png" o:spid="_x0000_i112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Helyezd ezt a kártyát a </w:t>
            </w:r>
            <w:r>
              <w:rPr>
                <w:noProof/>
              </w:rPr>
              <w:pict>
                <v:shape id="image184.png" o:spid="_x0000_i1129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Neil Armstrong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First Man on the Moon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48.png" o:spid="_x0000_i113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6.png" o:spid="_x0000_i1131" type="#_x0000_t75" alt="ability_hand_breakthrough_agency.png" style="width:33.75pt;height:16.5pt;visibility:visible">
                  <v:imagedata r:id="rId27" o:title=""/>
                </v:shape>
              </w:pict>
            </w:r>
            <w:r>
              <w:t xml:space="preserve"> or </w:t>
            </w:r>
            <w:r>
              <w:rPr>
                <w:noProof/>
              </w:rPr>
              <w:pict>
                <v:shape id="image452.png" o:spid="_x0000_i1132" type="#_x0000_t75" alt="ability_lab_breakthrough_agency.png" style="width:33.75pt;height:16.5pt;visibility:visible">
                  <v:imagedata r:id="rId28" o:title=""/>
                </v:shape>
              </w:pic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Neil Armstrong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Az Első Ember a Holdon.</w:t>
            </w:r>
          </w:p>
          <w:p w:rsidR="008056DC" w:rsidRDefault="008056DC" w:rsidP="00CE4B18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56.png" o:spid="_x0000_i1133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152.png" o:spid="_x0000_i1134" type="#_x0000_t75" alt="ability_hand_breakthrough_agency.png" style="width:33.75pt;height:16.5pt;visibility:visible">
                  <v:imagedata r:id="rId27" o:title=""/>
                </v:shape>
              </w:pict>
            </w:r>
            <w:r>
              <w:t xml:space="preserve"> vagy </w:t>
            </w:r>
            <w:r>
              <w:rPr>
                <w:noProof/>
              </w:rPr>
              <w:pict>
                <v:shape id="image420.png" o:spid="_x0000_i1135" type="#_x0000_t75" alt="ability_lab_breakthrough_agency.png" style="width:33.75pt;height:16.5pt;visibility:visible">
                  <v:imagedata r:id="rId28" o:title=""/>
                </v:shape>
              </w:pic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OKB-1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Research Facility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OKB-1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Kutatóintézet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OKB-301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Research Facility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OKB-301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Kutatóintézet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Permanent Moon Base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95.png" o:spid="_x0000_i1136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Choose </w:t>
            </w:r>
            <w:r>
              <w:rPr>
                <w:noProof/>
              </w:rPr>
              <w:pict>
                <v:shape id="image504.png" o:spid="_x0000_i1137" type="#_x0000_t75" alt="reachingforthestars_ico.png" style="width:9.75pt;height:9.75pt;visibility:visible">
                  <v:imagedata r:id="rId29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23.png" o:spid="_x0000_i1138" type="#_x0000_t75" alt="planetexploration.png" style="width:9.75pt;height:9.75pt;visibility:visible">
                  <v:imagedata r:id="rId17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41.png" o:spid="_x0000_i1139" type="#_x0000_t75" alt="maninspace_ico.png" style="width:9pt;height:9.75pt;visibility:visible">
                  <v:imagedata r:id="rId30" o:title=""/>
                </v:shape>
              </w:pict>
            </w:r>
            <w:r>
              <w:t xml:space="preserve"> or </w:t>
            </w:r>
            <w:r>
              <w:rPr>
                <w:noProof/>
              </w:rPr>
              <w:pict>
                <v:shape id="image45.png" o:spid="_x0000_i1140" type="#_x0000_t75" alt="seti_ico.png" style="width:9pt;height:10.5pt;visibility:visible">
                  <v:imagedata r:id="rId18" o:title=""/>
                </v:shape>
              </w:pict>
            </w:r>
            <w:r>
              <w:t>.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27.png" o:spid="_x0000_i1141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This card has the chosen Breakthrough symbol.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Állandó Holdbázis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29.png" o:spid="_x0000_i1142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Válassz: </w:t>
            </w:r>
            <w:r>
              <w:rPr>
                <w:noProof/>
              </w:rPr>
              <w:pict>
                <v:shape id="image471.png" o:spid="_x0000_i1143" type="#_x0000_t75" alt="reachingforthestars_ico.png" style="width:9.75pt;height:9.75pt;visibility:visible">
                  <v:imagedata r:id="rId29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54.png" o:spid="_x0000_i1144" type="#_x0000_t75" alt="planetexploration.png" style="width:9.75pt;height:9.75pt;visibility:visible">
                  <v:imagedata r:id="rId17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44.png" o:spid="_x0000_i1145" type="#_x0000_t75" alt="maninspace_ico.png" style="width:9pt;height:9.75pt;visibility:visible">
                  <v:imagedata r:id="rId30" o:title=""/>
                </v:shape>
              </w:pict>
            </w:r>
            <w:r>
              <w:t xml:space="preserve"> vagy </w:t>
            </w:r>
            <w:r>
              <w:rPr>
                <w:noProof/>
              </w:rPr>
              <w:pict>
                <v:shape id="image207.png" o:spid="_x0000_i1146" type="#_x0000_t75" alt="seti_ico.png" style="width:9pt;height:10.5pt;visibility:visible">
                  <v:imagedata r:id="rId18" o:title=""/>
                </v:shape>
              </w:pict>
            </w:r>
            <w:r>
              <w:t>.</w:t>
            </w:r>
          </w:p>
          <w:p w:rsidR="008056DC" w:rsidRDefault="008056DC" w:rsidP="00CE4B18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50.png" o:spid="_x0000_i1147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Ez a kártya a választott Áttörés szimbólummal rendelkezik.</w:t>
            </w:r>
          </w:p>
        </w:tc>
      </w:tr>
    </w:tbl>
    <w:p w:rsidR="008056DC" w:rsidRDefault="008056DC">
      <w:r>
        <w:br w:type="page"/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Planet Nine Confirmed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72.png" o:spid="_x0000_i1148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This card has one corresponding symbol for every Breakthrough category present in all </w:t>
            </w:r>
            <w:r>
              <w:rPr>
                <w:noProof/>
              </w:rPr>
              <w:pict>
                <v:shape id="image441.png" o:spid="_x0000_i1149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Pr="006F3E76" w:rsidRDefault="008056DC" w:rsidP="00BA3535">
            <w:pPr>
              <w:pStyle w:val="Norml1"/>
              <w:spacing w:line="240" w:lineRule="auto"/>
            </w:pPr>
            <w:r w:rsidRPr="006F3E76">
              <w:rPr>
                <w:b/>
              </w:rPr>
              <w:t>A Kilencedik Bolygó Igazol</w:t>
            </w:r>
            <w:r>
              <w:rPr>
                <w:b/>
              </w:rPr>
              <w:t>ása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  <w:p w:rsidR="008056DC" w:rsidRDefault="008056DC" w:rsidP="00B409B6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533.png" o:spid="_x0000_i115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Ez a kártya rendelkezik egy-egy megfelelő szimbólummal minden olyan Áttörés kategóriából, amelyik megtalálható bármelyik </w:t>
            </w:r>
            <w:r>
              <w:rPr>
                <w:noProof/>
              </w:rPr>
              <w:pict>
                <v:shape id="image433.png" o:spid="_x0000_i1151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-ban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Pluto Flyby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Elrepülés a Pluto Mellett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Project Mercury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Manned Earth Orbital Flight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98.png" o:spid="_x0000_i1152" type="#_x0000_t75" alt="specialability_violet.png" style="width:10.5pt;height:10.5pt;visibility:visible">
                  <v:imagedata r:id="rId31" o:title=""/>
                </v:shape>
              </w:pict>
            </w:r>
            <w:r>
              <w:t xml:space="preserve"> The level is equal to the number of cards with </w:t>
            </w:r>
            <w:r>
              <w:rPr>
                <w:noProof/>
              </w:rPr>
              <w:pict>
                <v:shape id="image393.png" o:spid="_x0000_i1153" type="#_x0000_t75" alt="spaceprogram_level.png" style="width:13.5pt;height:7.5pt;visibility:visible">
                  <v:imagedata r:id="rId32" o:title="" croptop="1440f" cropbottom="1440f"/>
                </v:shape>
              </w:pict>
            </w:r>
            <w:r>
              <w:t xml:space="preserve"> in </w:t>
            </w:r>
            <w:r>
              <w:rPr>
                <w:noProof/>
              </w:rPr>
              <w:pict>
                <v:shape id="image121.png" o:spid="_x0000_i1154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Mercury</w:t>
            </w:r>
            <w:r>
              <w:rPr>
                <w:b/>
              </w:rPr>
              <w:t>-program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Emberes Repülés Orbitális Pályán</w:t>
            </w:r>
          </w:p>
          <w:p w:rsidR="008056DC" w:rsidRDefault="008056DC" w:rsidP="00180347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31.png" o:spid="_x0000_i1155" type="#_x0000_t75" alt="specialability_violet.png" style="width:10.5pt;height:10.5pt;visibility:visible">
                  <v:imagedata r:id="rId31" o:title=""/>
                </v:shape>
              </w:pict>
            </w:r>
            <w:r>
              <w:t xml:space="preserve"> A szint megegyezik az </w:t>
            </w:r>
            <w:r>
              <w:rPr>
                <w:noProof/>
              </w:rPr>
              <w:pict>
                <v:shape id="_x0000_i1156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 xml:space="preserve">-ben található </w:t>
            </w:r>
            <w:r>
              <w:rPr>
                <w:noProof/>
              </w:rPr>
              <w:pict>
                <v:shape id="_x0000_i1157" type="#_x0000_t75" alt="spaceprogram_level.png" style="width:13.5pt;height:7.5pt;visibility:visible">
                  <v:imagedata r:id="rId32" o:title="" croptop="1440f" cropbottom="1440f"/>
                </v:shape>
              </w:pict>
            </w:r>
            <w:r>
              <w:rPr>
                <w:noProof/>
              </w:rPr>
              <w:t xml:space="preserve"> </w:t>
            </w:r>
            <w:r>
              <w:t>kártyák számával.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Project SETI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Search for Extraterrestrials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75.png" o:spid="_x0000_i1158" type="#_x0000_t75" alt="specialability_red.png" style="width:10.5pt;height:10.5pt;visibility:visible">
                  <v:imagedata r:id="rId9" o:title=""/>
                </v:shape>
              </w:pict>
            </w:r>
            <w:r>
              <w:t xml:space="preserve"> The level is equal to the number of cards with </w:t>
            </w:r>
            <w:r>
              <w:rPr>
                <w:noProof/>
              </w:rPr>
              <w:pict>
                <v:shape id="image236.png" o:spid="_x0000_i1159" type="#_x0000_t75" alt="breakthrough_level.png" style="width:13.5pt;height:7.5pt;visibility:visible">
                  <v:imagedata r:id="rId10" o:title=""/>
                </v:shape>
              </w:pict>
            </w:r>
            <w:r>
              <w:t xml:space="preserve"> in </w:t>
            </w:r>
            <w:r>
              <w:rPr>
                <w:noProof/>
              </w:rPr>
              <w:pict>
                <v:shape id="image462.png" o:spid="_x0000_i1160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 xml:space="preserve">SETI </w:t>
            </w:r>
            <w:r w:rsidRPr="00BA3535">
              <w:rPr>
                <w:b/>
              </w:rPr>
              <w:t>Proje</w:t>
            </w:r>
            <w:r>
              <w:rPr>
                <w:b/>
              </w:rPr>
              <w:t>kt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Földön Kívüli Élet Utáni Kutatás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10.png" o:spid="_x0000_i1161" type="#_x0000_t75" alt="specialability_red.png" style="width:10.5pt;height:10.5pt;visibility:visible">
                  <v:imagedata r:id="rId9" o:title=""/>
                </v:shape>
              </w:pict>
            </w:r>
            <w:r>
              <w:t xml:space="preserve"> A szint megegyezik az </w:t>
            </w:r>
            <w:r>
              <w:rPr>
                <w:noProof/>
              </w:rPr>
              <w:pict>
                <v:shape id="_x0000_i1162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 xml:space="preserve">-ben található </w:t>
            </w:r>
            <w:r>
              <w:rPr>
                <w:noProof/>
              </w:rPr>
              <w:pict>
                <v:shape id="_x0000_i1163" type="#_x0000_t75" alt="breakthrough_level.png" style="width:13.5pt;height:7.5pt;visibility:visible">
                  <v:imagedata r:id="rId10" o:title=""/>
                </v:shape>
              </w:pict>
            </w:r>
            <w:r>
              <w:rPr>
                <w:noProof/>
              </w:rPr>
              <w:t xml:space="preserve"> </w:t>
            </w:r>
            <w:r>
              <w:t>kártyák számával.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Propaganda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(Control Card)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60.png" o:spid="_x0000_i116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You may exchange one of your previously played Control Cards with an unplayed one.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Propaganda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(</w:t>
            </w:r>
            <w:r>
              <w:rPr>
                <w:i/>
              </w:rPr>
              <w:t>Irányításkártya</w:t>
            </w:r>
            <w:r w:rsidRPr="00BA3535">
              <w:rPr>
                <w:i/>
              </w:rPr>
              <w:t>)</w:t>
            </w:r>
          </w:p>
          <w:p w:rsidR="008056DC" w:rsidRDefault="008056DC" w:rsidP="00BA5064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98.png" o:spid="_x0000_i1165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Kicserélheted az egyik korábban kijátszott </w:t>
            </w:r>
            <w:r w:rsidRPr="00BA5064">
              <w:t>Irányításkárty</w:t>
            </w:r>
            <w:r>
              <w:t>ádat egy még ki nem játszottal.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Richard Branson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Entrepreneur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 xml:space="preserve">Whenever a </w:t>
            </w:r>
            <w:r>
              <w:rPr>
                <w:noProof/>
              </w:rPr>
              <w:pict>
                <v:shape id="image304.png" o:spid="_x0000_i1166" type="#_x0000_t75" alt="breakthrough_card.png" style="width:12.75pt;height:16.5pt;visibility:visible">
                  <v:imagedata r:id="rId33" o:title=""/>
                </v:shape>
              </w:pict>
            </w:r>
            <w:r>
              <w:t xml:space="preserve"> card appears in </w:t>
            </w:r>
            <w:r>
              <w:rPr>
                <w:noProof/>
              </w:rPr>
              <w:pict>
                <v:shape id="image398.png" o:spid="_x0000_i1167" type="#_x0000_t75" alt="universe_ico.png" style="width:10.5pt;height:10.5pt;visibility:visible">
                  <v:imagedata r:id="rId16" o:title=""/>
                </v:shape>
              </w:pict>
            </w:r>
            <w:r>
              <w:t>, uncover this card.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Richard Branson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Vállalkozó</w:t>
            </w:r>
          </w:p>
          <w:p w:rsidR="008056DC" w:rsidRDefault="008056DC" w:rsidP="00AA522B">
            <w:pPr>
              <w:pStyle w:val="Norml1"/>
              <w:spacing w:line="240" w:lineRule="auto"/>
            </w:pPr>
            <w:r>
              <w:t xml:space="preserve">Mindig, amikor </w:t>
            </w:r>
            <w:r>
              <w:rPr>
                <w:noProof/>
              </w:rPr>
              <w:pict>
                <v:shape id="_x0000_i1168" type="#_x0000_t75" alt="breakthrough_card.png" style="width:12.75pt;height:16.5pt;visibility:visible">
                  <v:imagedata r:id="rId33" o:title=""/>
                </v:shape>
              </w:pict>
            </w:r>
            <w:r>
              <w:t xml:space="preserve"> kártya kerül az </w:t>
            </w:r>
            <w:r>
              <w:rPr>
                <w:noProof/>
              </w:rPr>
              <w:pict>
                <v:shape id="_x0000_i1169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</w:t>
            </w:r>
            <w:r>
              <w:t>, takard ki ezt a kártyát.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Rosetta Mission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Comet Orbiter and Lander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60.png" o:spid="_x0000_i117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42.png" o:spid="_x0000_i1171" type="#_x0000_t75" alt="ability_lab_breakthrough_agency.png" style="width:33.75pt;height:16.5pt;visibility:visible">
                  <v:imagedata r:id="rId28" o:title=""/>
                </v:shape>
              </w:pict>
            </w:r>
            <w:r>
              <w:t xml:space="preserve"> from any </w:t>
            </w:r>
            <w:r>
              <w:rPr>
                <w:noProof/>
              </w:rPr>
              <w:pict>
                <v:shape id="image511.png" o:spid="_x0000_i1172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Rosetta</w:t>
            </w:r>
            <w:r>
              <w:rPr>
                <w:b/>
              </w:rPr>
              <w:t>-küldetés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Üstökös Űrszonda és Leszállóegység</w:t>
            </w:r>
          </w:p>
          <w:p w:rsidR="008056DC" w:rsidRDefault="008056DC" w:rsidP="002612C6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50.png" o:spid="_x0000_i1173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74.png" o:spid="_x0000_i1174" type="#_x0000_t75" alt="ability_lab_breakthrough_agency.png" style="width:33.75pt;height:16.5pt;visibility:visible">
                  <v:imagedata r:id="rId28" o:title=""/>
                </v:shape>
              </w:pict>
            </w:r>
            <w:r>
              <w:t xml:space="preserve"> bármelyik </w:t>
            </w:r>
            <w:r>
              <w:rPr>
                <w:noProof/>
              </w:rPr>
              <w:pict>
                <v:shape id="image371.png" o:spid="_x0000_i1175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-ból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Sabotage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79.png" o:spid="_x0000_i1176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46.png" o:spid="_x0000_i1177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18.png" o:spid="_x0000_i1178" type="#_x0000_t75" alt="ability_universe_2_lab.png" style="width:33.75pt;height:16.5pt;visibility:visible">
                  <v:imagedata r:id="rId34" o:title="" croptop="374f" cropbottom="374f"/>
                </v:shape>
              </w:pict>
            </w:r>
            <w:r>
              <w:t xml:space="preserve">, and put this card in </w:t>
            </w:r>
            <w:r>
              <w:rPr>
                <w:noProof/>
              </w:rPr>
              <w:pict>
                <v:shape id="image354.png" o:spid="_x0000_i1179" type="#_x0000_t75" alt="lab_ico.png" style="width:7.5pt;height:10.5pt;visibility:visible">
                  <v:imagedata r:id="rId20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Szabotázs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F107B7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46.png" o:spid="_x0000_i1180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156.png" o:spid="_x0000_i1181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63.png" o:spid="_x0000_i1182" type="#_x0000_t75" alt="ability_universe_2_lab.png" style="width:33.75pt;height:16.5pt;visibility:visible">
                  <v:imagedata r:id="rId34" o:title="" croptop="374f" cropbottom="374f"/>
                </v:shape>
              </w:pict>
            </w:r>
            <w:r>
              <w:t xml:space="preserve">, és helyezd ezt a kártyát a </w:t>
            </w:r>
            <w:r>
              <w:rPr>
                <w:noProof/>
              </w:rPr>
              <w:pict>
                <v:shape id="_x0000_i1183" type="#_x0000_t75" alt="lab_ico.png" style="width:7.5pt;height:10.5pt;visibility:visible">
                  <v:imagedata r:id="rId20" o:title=""/>
                </v:shape>
              </w:pict>
            </w:r>
            <w:r>
              <w:rPr>
                <w:noProof/>
              </w:rPr>
              <w:t>-ba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Saturn 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 Rocket Development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00.png" o:spid="_x0000_i1184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84.png" o:spid="_x0000_i1185" type="#_x0000_t75" alt="ability_deck_1_universe.png" style="width:33.75pt;height:16.5pt;visibility:visible">
                  <v:imagedata r:id="rId35" o:title="" croptop="374f" cropbottom="374f"/>
                </v:shape>
              </w:pict>
            </w:r>
            <w:r>
              <w:t xml:space="preserve">, then </w:t>
            </w:r>
            <w:r>
              <w:rPr>
                <w:noProof/>
              </w:rPr>
              <w:pict>
                <v:shape id="image469.png" o:spid="_x0000_i1186" type="#_x0000_t75" alt="ability_universe_maninspace_agency.png" style="width:33.75pt;height:16.5pt;visibility:visible">
                  <v:imagedata r:id="rId36" o:title="" croptop="374f" cropbottom="374f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Saturn 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Űrrakéta Fejlesztés</w:t>
            </w:r>
          </w:p>
          <w:p w:rsidR="008056DC" w:rsidRDefault="008056DC" w:rsidP="00F107B7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65.png" o:spid="_x0000_i1187" type="#_x0000_t75" alt="immediateaction_ico.png" style="width:13.5pt;height:10.5pt;visibility:visible">
                  <v:imagedata r:id="rId15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64.png" o:spid="_x0000_i1188" type="#_x0000_t75" alt="ability_deck_1_universe.png" style="width:33.75pt;height:16.5pt;visibility:visible">
                  <v:imagedata r:id="rId35" o:title="" croptop="374f" cropbottom="374f"/>
                </v:shape>
              </w:pict>
            </w:r>
            <w:r>
              <w:t xml:space="preserve">, majd </w:t>
            </w:r>
            <w:r>
              <w:rPr>
                <w:noProof/>
              </w:rPr>
              <w:pict>
                <v:shape id="image366.png" o:spid="_x0000_i1189" type="#_x0000_t75" alt="ability_universe_maninspace_agency.png" style="width:33.75pt;height:16.5pt;visibility:visible">
                  <v:imagedata r:id="rId36" o:title="" croptop="374f" cropbottom="374f"/>
                </v:shape>
              </w:pic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Secret Project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45.png" o:spid="_x0000_i1190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You may exchange this card with any card in </w:t>
            </w:r>
            <w:r>
              <w:rPr>
                <w:noProof/>
              </w:rPr>
              <w:pict>
                <v:shape id="image333.png" o:spid="_x0000_i1191" type="#_x0000_t75" alt="hand_ico.png" style="width:9pt;height:9.75pt;visibility:visible">
                  <v:imagedata r:id="rId37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Titkos</w:t>
            </w:r>
            <w:r w:rsidRPr="00BA3535">
              <w:rPr>
                <w:b/>
              </w:rPr>
              <w:t xml:space="preserve"> Proje</w:t>
            </w:r>
            <w:r>
              <w:rPr>
                <w:b/>
              </w:rPr>
              <w:t>k</w:t>
            </w:r>
            <w:r w:rsidRPr="00BA3535">
              <w:rPr>
                <w:b/>
              </w:rPr>
              <w:t>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1D1E14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70.png" o:spid="_x0000_i1192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Kicserélheted ezt a kártyát bármelyik kártyával a </w:t>
            </w:r>
            <w:r>
              <w:rPr>
                <w:noProof/>
              </w:rPr>
              <w:pict>
                <v:shape id="image278.png" o:spid="_x0000_i1193" type="#_x0000_t75" alt="hand_ico.png" style="width:9pt;height:9.75pt;visibility:visible">
                  <v:imagedata r:id="rId37" o:title=""/>
                </v:shape>
              </w:pict>
            </w:r>
            <w:r>
              <w:rPr>
                <w:noProof/>
              </w:rPr>
              <w:t>-ben</w:t>
            </w:r>
            <w:r>
              <w:t>.</w:t>
            </w:r>
          </w:p>
        </w:tc>
      </w:tr>
    </w:tbl>
    <w:p w:rsidR="008056DC" w:rsidRDefault="008056DC">
      <w:r>
        <w:br w:type="page"/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Sergei Korolev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“The Chief Designer”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541.png" o:spid="_x0000_i119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If you have no cards in </w:t>
            </w:r>
            <w:r>
              <w:rPr>
                <w:noProof/>
              </w:rPr>
              <w:pict>
                <v:shape id="image249.png" o:spid="_x0000_i1195" type="#_x0000_t75" alt="hand_ico.png" style="width:9pt;height:9.75pt;visibility:visible">
                  <v:imagedata r:id="rId37" o:title=""/>
                </v:shape>
              </w:pict>
            </w:r>
            <w:r>
              <w:t>, uncover this card.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</w:t>
            </w:r>
            <w:r>
              <w:rPr>
                <w:b/>
              </w:rPr>
              <w:t>z</w:t>
            </w:r>
            <w:r w:rsidRPr="00BA3535">
              <w:rPr>
                <w:b/>
              </w:rPr>
              <w:t>erge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 xml:space="preserve"> Korol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>ev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“</w:t>
            </w:r>
            <w:r>
              <w:rPr>
                <w:i/>
              </w:rPr>
              <w:t>A Vezető Tervező</w:t>
            </w:r>
            <w:r w:rsidRPr="00BA3535">
              <w:rPr>
                <w:i/>
              </w:rPr>
              <w:t>”</w:t>
            </w:r>
          </w:p>
          <w:p w:rsidR="008056DC" w:rsidRDefault="008056DC" w:rsidP="001D1E14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57.png" o:spid="_x0000_i1196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Ha nincs kártya a </w:t>
            </w:r>
            <w:r>
              <w:rPr>
                <w:noProof/>
              </w:rPr>
              <w:pict>
                <v:shape id="image372.png" o:spid="_x0000_i1197" type="#_x0000_t75" alt="hand_ico.png" style="width:9pt;height:9.75pt;visibility:visible">
                  <v:imagedata r:id="rId37" o:title=""/>
                </v:shape>
              </w:pict>
            </w:r>
            <w:r>
              <w:rPr>
                <w:noProof/>
              </w:rPr>
              <w:t>-ben</w:t>
            </w:r>
            <w:r>
              <w:t>, akkor takard ki ezt a kártyát.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Small Step for Man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Kis Lépés Egy Embernek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Soyuz Rocket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 Rocket Development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</w:t>
            </w:r>
            <w:r>
              <w:rPr>
                <w:b/>
              </w:rPr>
              <w:t>z</w:t>
            </w:r>
            <w:r w:rsidRPr="00BA3535">
              <w:rPr>
                <w:b/>
              </w:rPr>
              <w:t>o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 xml:space="preserve">uz </w:t>
            </w:r>
            <w:r>
              <w:rPr>
                <w:b/>
              </w:rPr>
              <w:t>Rakéta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Űrrakéta Fejlesztés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Space Shuttle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Low Earth Orbital Spacecraft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Űrrepülő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Alacsony Földkörüli Pályán Mozgó Űrjármű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Space Tourism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25.png" o:spid="_x0000_i119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You may put this card in </w:t>
            </w:r>
            <w:r>
              <w:rPr>
                <w:noProof/>
              </w:rPr>
              <w:pict>
                <v:shape id="image534.png" o:spid="_x0000_i1199" type="#_x0000_t75" alt="universe_ico.png" style="width:10.5pt;height:10.5pt;visibility:visible">
                  <v:imagedata r:id="rId16" o:title=""/>
                </v:shape>
              </w:pict>
            </w:r>
            <w:r>
              <w:t xml:space="preserve">. If you do, exchange up to 3 cards From </w:t>
            </w:r>
            <w:r>
              <w:rPr>
                <w:noProof/>
              </w:rPr>
              <w:pict>
                <v:shape id="image307.png" o:spid="_x0000_i1200" type="#_x0000_t75" alt="lab_ico.png" style="width:7.5pt;height:10.5pt;visibility:visible">
                  <v:imagedata r:id="rId20" o:title=""/>
                </v:shape>
              </w:pict>
            </w:r>
            <w:r>
              <w:t xml:space="preserve"> with cards in </w:t>
            </w:r>
            <w:r>
              <w:rPr>
                <w:noProof/>
              </w:rPr>
              <w:pict>
                <v:shape id="image265.png" o:spid="_x0000_i1201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Űrturizmus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734993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29.png" o:spid="_x0000_i1202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Beteheted ezt a kártyát az </w:t>
            </w:r>
            <w:r>
              <w:rPr>
                <w:noProof/>
              </w:rPr>
              <w:pict>
                <v:shape id="image229.png" o:spid="_x0000_i1203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</w:t>
            </w:r>
            <w:r>
              <w:t xml:space="preserve">. Ha így teszel, akkor cserélj ki legfeljebb 3 kártyát a </w:t>
            </w:r>
            <w:r>
              <w:rPr>
                <w:noProof/>
              </w:rPr>
              <w:pict>
                <v:shape id="image424.png" o:spid="_x0000_i1204" type="#_x0000_t75" alt="lab_ico.png" style="width:7.5pt;height:10.5pt;visibility:visible">
                  <v:imagedata r:id="rId20" o:title=""/>
                </v:shape>
              </w:pict>
            </w:r>
            <w:r>
              <w:t xml:space="preserve"> és az </w:t>
            </w:r>
            <w:r>
              <w:rPr>
                <w:noProof/>
              </w:rPr>
              <w:pict>
                <v:shape id="image542.png" o:spid="_x0000_i1205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 xml:space="preserve"> között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Sputnik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 Technology Essentials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</w:t>
            </w:r>
            <w:r>
              <w:rPr>
                <w:b/>
              </w:rPr>
              <w:t>z</w:t>
            </w:r>
            <w:r w:rsidRPr="00BA3535">
              <w:rPr>
                <w:b/>
              </w:rPr>
              <w:t>putn</w:t>
            </w:r>
            <w:r>
              <w:rPr>
                <w:b/>
              </w:rPr>
              <w:t>y</w:t>
            </w:r>
            <w:r w:rsidRPr="00BA3535">
              <w:rPr>
                <w:b/>
              </w:rPr>
              <w:t>ik</w:t>
            </w:r>
            <w:r>
              <w:rPr>
                <w:b/>
              </w:rPr>
              <w:t>-</w:t>
            </w:r>
            <w:r w:rsidRPr="00BA3535">
              <w:rPr>
                <w:b/>
              </w:rPr>
              <w:t>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Űrtechnikai Mérföldkő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Sputnik 2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Bioscience Mission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25.png" o:spid="_x0000_i1206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 </w:t>
            </w:r>
            <w:r>
              <w:rPr>
                <w:noProof/>
              </w:rPr>
              <w:pict>
                <v:shape id="image285.png" o:spid="_x0000_i1207" type="#_x0000_t75" alt="ability_plusminus1.png" style="width:35.25pt;height:27pt;visibility:visible">
                  <v:imagedata r:id="rId38" o:title=""/>
                </v:shape>
              </w:pict>
            </w:r>
            <w:r>
              <w:t xml:space="preserve">. If it was a </w:t>
            </w:r>
            <w:r>
              <w:rPr>
                <w:noProof/>
              </w:rPr>
              <w:pict>
                <v:shape id="image309.png" o:spid="_x0000_i1208" type="#_x0000_t75" alt="spaceprogram_card.png" style="width:12.75pt;height:16.5pt;visibility:visible">
                  <v:imagedata r:id="rId39" o:title="" cropleft="220f" cropright="220f"/>
                </v:shape>
              </w:pict>
            </w:r>
            <w:r>
              <w:t xml:space="preserve"> card, you may do one additional </w:t>
            </w:r>
            <w:r>
              <w:rPr>
                <w:noProof/>
              </w:rPr>
              <w:pict>
                <v:shape id="image497.png" o:spid="_x0000_i1209" type="#_x0000_t75" alt="ability_plusminus1.png" style="width:35.25pt;height:27pt;visibility:visible">
                  <v:imagedata r:id="rId3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</w:t>
            </w:r>
            <w:r>
              <w:rPr>
                <w:b/>
              </w:rPr>
              <w:t>z</w:t>
            </w:r>
            <w:r w:rsidRPr="00BA3535">
              <w:rPr>
                <w:b/>
              </w:rPr>
              <w:t>putn</w:t>
            </w:r>
            <w:r>
              <w:rPr>
                <w:b/>
              </w:rPr>
              <w:t>y</w:t>
            </w:r>
            <w:r w:rsidRPr="00BA3535">
              <w:rPr>
                <w:b/>
              </w:rPr>
              <w:t>ik</w:t>
            </w:r>
            <w:r>
              <w:rPr>
                <w:b/>
              </w:rPr>
              <w:t>-</w:t>
            </w:r>
            <w:r w:rsidRPr="00BA3535">
              <w:rPr>
                <w:b/>
              </w:rPr>
              <w:t>2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Biotechnológiai Küldetés</w:t>
            </w:r>
          </w:p>
          <w:p w:rsidR="008056DC" w:rsidRDefault="008056DC" w:rsidP="000A7463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55.png" o:spid="_x0000_i121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 </w:t>
            </w:r>
            <w:r>
              <w:rPr>
                <w:noProof/>
              </w:rPr>
              <w:pict>
                <v:shape id="image417.png" o:spid="_x0000_i1211" type="#_x0000_t75" alt="ability_plusminus1.png" style="width:35.25pt;height:27pt;visibility:visible">
                  <v:imagedata r:id="rId38" o:title=""/>
                </v:shape>
              </w:pict>
            </w:r>
            <w:r>
              <w:t xml:space="preserve">. Ha ez egy </w:t>
            </w:r>
            <w:r>
              <w:rPr>
                <w:noProof/>
              </w:rPr>
              <w:pict>
                <v:shape id="image279.png" o:spid="_x0000_i1212" type="#_x0000_t75" alt="spaceprogram_card.png" style="width:12.75pt;height:16.5pt;visibility:visible">
                  <v:imagedata r:id="rId39" o:title="" cropleft="220f" cropright="220f"/>
                </v:shape>
              </w:pict>
            </w:r>
            <w:r>
              <w:t xml:space="preserve"> kártya volt, akkor végrehajthatsz egy további </w:t>
            </w:r>
            <w:r>
              <w:rPr>
                <w:noProof/>
              </w:rPr>
              <w:pict>
                <v:shape id="image167.png" o:spid="_x0000_i1213" type="#_x0000_t75" alt="ability_plusminus1.png" style="width:35.25pt;height:27pt;visibility:visible">
                  <v:imagedata r:id="rId38" o:title=""/>
                </v:shape>
              </w:pict>
            </w:r>
            <w:r>
              <w:rPr>
                <w:noProof/>
              </w:rPr>
              <w:t>-t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Stephen Hawking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Physicist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Stephen Hawking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Fizikus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The Eagle Has Landed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Propaganda Action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02.png" o:spid="_x0000_i1214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335.png" o:spid="_x0000_i1215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 with 5+ cards in </w:t>
            </w:r>
            <w:r>
              <w:rPr>
                <w:noProof/>
              </w:rPr>
              <w:pict>
                <v:shape id="image251.png" o:spid="_x0000_i1216" type="#_x0000_t75" alt="hand_ico.png" style="width:9pt;height:9.75pt;visibility:visible">
                  <v:imagedata r:id="rId37" o:title=""/>
                </v:shape>
              </w:pict>
            </w:r>
            <w:r>
              <w:t xml:space="preserve">, </w:t>
            </w:r>
            <w:r>
              <w:rPr>
                <w:noProof/>
              </w:rPr>
              <w:pict>
                <v:shape id="image154.png" o:spid="_x0000_i1217" type="#_x0000_t75" alt="ability_deck_1_hand.png" style="width:33.75pt;height:16.5pt;visibility:visible">
                  <v:imagedata r:id="rId12" o:title=""/>
                </v:shape>
              </w:pict>
            </w:r>
            <w:r>
              <w:t xml:space="preserve"> otherwise.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A Sas Leszállt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Propaganda </w:t>
            </w:r>
            <w:r>
              <w:rPr>
                <w:i/>
              </w:rPr>
              <w:t>Akció</w:t>
            </w:r>
          </w:p>
          <w:p w:rsidR="008056DC" w:rsidRDefault="008056DC" w:rsidP="000C34AE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23.png" o:spid="_x0000_i121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253.png" o:spid="_x0000_i1219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 5+ kártyával a </w:t>
            </w:r>
            <w:r>
              <w:rPr>
                <w:noProof/>
              </w:rPr>
              <w:pict>
                <v:shape id="image389.png" o:spid="_x0000_i1220" type="#_x0000_t75" alt="hand_ico.png" style="width:9pt;height:9.75pt;visibility:visible">
                  <v:imagedata r:id="rId37" o:title=""/>
                </v:shape>
              </w:pict>
            </w:r>
            <w:r>
              <w:rPr>
                <w:noProof/>
              </w:rPr>
              <w:t>-ben</w:t>
            </w:r>
            <w:r>
              <w:t xml:space="preserve">, máskülönben </w:t>
            </w:r>
            <w:r>
              <w:rPr>
                <w:noProof/>
              </w:rPr>
              <w:pict>
                <v:shape id="image509.png" o:spid="_x0000_i1221" type="#_x0000_t75" alt="ability_deck_1_hand.png" style="width:33.75pt;height:16.5pt;visibility:visible">
                  <v:imagedata r:id="rId12" o:title=""/>
                </v:shape>
              </w:pic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Titan Rocket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Space Rocket Development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Tit</w:t>
            </w:r>
            <w:r>
              <w:rPr>
                <w:b/>
              </w:rPr>
              <w:t>á</w:t>
            </w:r>
            <w:r w:rsidRPr="00BA3535">
              <w:rPr>
                <w:b/>
              </w:rPr>
              <w:t xml:space="preserve">n </w:t>
            </w:r>
            <w:r>
              <w:rPr>
                <w:b/>
              </w:rPr>
              <w:t>Rakéta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Űrrakéta Fejlesztés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UFO Investigation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Media Cover-Up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298.png" o:spid="_x0000_i1222" type="#_x0000_t75" alt="specialability_yellow.png" style="width:10.5pt;height:10.5pt;visibility:visible">
                  <v:imagedata r:id="rId5" o:title=""/>
                </v:shape>
              </w:pict>
            </w:r>
            <w:r>
              <w:t xml:space="preserve"> The level is equal to the number of cards with </w:t>
            </w:r>
            <w:r>
              <w:rPr>
                <w:noProof/>
              </w:rPr>
              <w:pict>
                <v:shape id="image71.png" o:spid="_x0000_i1223" type="#_x0000_t75" alt="propaganda_level.png" style="width:13.5pt;height:7.5pt;visibility:visible">
                  <v:imagedata r:id="rId6" o:title=""/>
                </v:shape>
              </w:pict>
            </w:r>
            <w:r>
              <w:t xml:space="preserve"> in </w:t>
            </w:r>
            <w:r>
              <w:rPr>
                <w:noProof/>
              </w:rPr>
              <w:pict>
                <v:shape id="image396.png" o:spid="_x0000_i1224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 xml:space="preserve">UFO </w:t>
            </w:r>
            <w:r>
              <w:rPr>
                <w:b/>
              </w:rPr>
              <w:t>Kutatás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</w:t>
            </w:r>
            <w:r>
              <w:rPr>
                <w:i/>
              </w:rPr>
              <w:t>é</w:t>
            </w:r>
            <w:r w:rsidRPr="00BA3535">
              <w:rPr>
                <w:i/>
              </w:rPr>
              <w:t xml:space="preserve">dia </w:t>
            </w:r>
            <w:r>
              <w:rPr>
                <w:i/>
              </w:rPr>
              <w:t>Álcázás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494.png" o:spid="_x0000_i1225" type="#_x0000_t75" alt="specialability_yellow.png" style="width:10.5pt;height:10.5pt;visibility:visible">
                  <v:imagedata r:id="rId5" o:title=""/>
                </v:shape>
              </w:pict>
            </w:r>
            <w:r>
              <w:t xml:space="preserve"> A szint megegyezik az </w:t>
            </w:r>
            <w:r>
              <w:rPr>
                <w:noProof/>
              </w:rPr>
              <w:pict>
                <v:shape id="_x0000_i1226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 xml:space="preserve">-ben található </w:t>
            </w:r>
            <w:r>
              <w:rPr>
                <w:noProof/>
              </w:rPr>
              <w:pict>
                <v:shape id="_x0000_i1227" type="#_x0000_t75" alt="propaganda_level.png" style="width:13.5pt;height:7.5pt;visibility:visible">
                  <v:imagedata r:id="rId6" o:title=""/>
                </v:shape>
              </w:pict>
            </w:r>
            <w:r>
              <w:rPr>
                <w:noProof/>
              </w:rPr>
              <w:t xml:space="preserve"> </w:t>
            </w:r>
            <w:r>
              <w:t>kártyák számával.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Valentina Tereshkova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First Woman in Space</w:t>
            </w:r>
          </w:p>
          <w:p w:rsidR="008056DC" w:rsidRDefault="008056DC">
            <w:pPr>
              <w:pStyle w:val="Norml1"/>
            </w:pPr>
            <w:r>
              <w:rPr>
                <w:noProof/>
              </w:rPr>
              <w:pict>
                <v:shape id="image448.png" o:spid="_x0000_i1228" type="#_x0000_t75" alt="ability_tereshkova.png" style="width:125.25pt;height:27pt;visibility:visible">
                  <v:imagedata r:id="rId40" o:title=""/>
                </v:shape>
              </w:pic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t>(The above abilities are 1 card stronger.)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Valent</w:t>
            </w:r>
            <w:r>
              <w:rPr>
                <w:b/>
              </w:rPr>
              <w:t>y</w:t>
            </w:r>
            <w:r w:rsidRPr="00BA3535">
              <w:rPr>
                <w:b/>
              </w:rPr>
              <w:t>ina T</w:t>
            </w:r>
            <w:r>
              <w:rPr>
                <w:b/>
              </w:rPr>
              <w:t>y</w:t>
            </w:r>
            <w:r w:rsidRPr="00BA3535">
              <w:rPr>
                <w:b/>
              </w:rPr>
              <w:t>ereskova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Az Első Női Űrhajós</w:t>
            </w:r>
          </w:p>
          <w:p w:rsidR="008056DC" w:rsidRDefault="008056DC">
            <w:pPr>
              <w:pStyle w:val="Norml1"/>
            </w:pPr>
            <w:r>
              <w:rPr>
                <w:noProof/>
              </w:rPr>
              <w:pict>
                <v:shape id="image237.png" o:spid="_x0000_i1229" type="#_x0000_t75" alt="ability_tereshkova.png" style="width:125.25pt;height:27pt;visibility:visible">
                  <v:imagedata r:id="rId40" o:title=""/>
                </v:shape>
              </w:pict>
            </w:r>
          </w:p>
          <w:p w:rsidR="008056DC" w:rsidRDefault="008056DC" w:rsidP="00B6491B">
            <w:pPr>
              <w:pStyle w:val="Norml1"/>
              <w:spacing w:line="240" w:lineRule="auto"/>
            </w:pPr>
            <w:r>
              <w:t>(A fenti képességek 1 kártyával erősebbek.)</w:t>
            </w:r>
          </w:p>
        </w:tc>
      </w:tr>
    </w:tbl>
    <w:p w:rsidR="008056DC" w:rsidRDefault="008056DC">
      <w:r>
        <w:br w:type="page"/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000"/>
      </w:tblPr>
      <w:tblGrid>
        <w:gridCol w:w="4514"/>
        <w:gridCol w:w="4515"/>
      </w:tblGrid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Viking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Mars Orbiter and Lander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Viking 1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 xml:space="preserve">Mars </w:t>
            </w:r>
            <w:r>
              <w:rPr>
                <w:i/>
              </w:rPr>
              <w:t>Űrszonda és Leszállóegység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Vladimir Remek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Cosmonaut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Vladimir Remek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Kozmonauta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Vostok Program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Man in Space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30.png" o:spid="_x0000_i1230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404.png" o:spid="_x0000_i1231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 randomly. If it was a </w:t>
            </w:r>
            <w:r>
              <w:rPr>
                <w:noProof/>
              </w:rPr>
              <w:pict>
                <v:shape id="image464.png" o:spid="_x0000_i1232" type="#_x0000_t75" alt="propaganda_card.png" style="width:12.75pt;height:16.5pt;visibility:visible">
                  <v:imagedata r:id="rId41" o:title="" cropleft="660f" cropright="660f"/>
                </v:shape>
              </w:pict>
            </w:r>
            <w:r>
              <w:t xml:space="preserve"> card, put it in </w:t>
            </w:r>
            <w:r>
              <w:rPr>
                <w:noProof/>
              </w:rPr>
              <w:pict>
                <v:shape id="image212.png" o:spid="_x0000_i1233" type="#_x0000_t75" alt="agency_ico.png" style="width:7.5pt;height:11.25pt;visibility:visible">
                  <v:imagedata r:id="rId8" o:title="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Vos</w:t>
            </w:r>
            <w:r>
              <w:rPr>
                <w:b/>
              </w:rPr>
              <w:t>z</w:t>
            </w:r>
            <w:r w:rsidRPr="00BA3535">
              <w:rPr>
                <w:b/>
              </w:rPr>
              <w:t>tok</w:t>
            </w:r>
            <w:r>
              <w:rPr>
                <w:b/>
              </w:rPr>
              <w:t>-p</w:t>
            </w:r>
            <w:r w:rsidRPr="00BA3535">
              <w:rPr>
                <w:b/>
              </w:rPr>
              <w:t>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Ember az Űrben</w:t>
            </w:r>
          </w:p>
          <w:p w:rsidR="008056DC" w:rsidRDefault="008056DC" w:rsidP="001C75E0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149.png" o:spid="_x0000_i1234" type="#_x0000_t75" alt="specialability_ico.png" style="width:10.5pt;height:10.5pt;visibility:visible">
                  <v:imagedata r:id="rId11" o:title=""/>
                </v:shape>
              </w:pict>
            </w:r>
            <w:r>
              <w:t xml:space="preserve"> </w:t>
            </w:r>
            <w:r>
              <w:rPr>
                <w:noProof/>
              </w:rPr>
              <w:pict>
                <v:shape id="image74.png" o:spid="_x0000_i1235" type="#_x0000_t75" alt="ability_hand_1_lab.png" style="width:33.75pt;height:16.5pt;visibility:visible">
                  <v:imagedata r:id="rId25" o:title=""/>
                </v:shape>
              </w:pict>
            </w:r>
            <w:r>
              <w:t xml:space="preserve"> véletlenszerűen. Ha ez egy </w:t>
            </w:r>
            <w:r>
              <w:rPr>
                <w:noProof/>
              </w:rPr>
              <w:pict>
                <v:shape id="image189.png" o:spid="_x0000_i1236" type="#_x0000_t75" alt="propaganda_card.png" style="width:12.75pt;height:16.5pt;visibility:visible">
                  <v:imagedata r:id="rId41" o:title="" cropleft="660f" cropright="660f"/>
                </v:shape>
              </w:pict>
            </w:r>
            <w:r>
              <w:t xml:space="preserve"> kártya volt, akkor helyezd az </w:t>
            </w:r>
            <w:r>
              <w:rPr>
                <w:noProof/>
              </w:rPr>
              <w:pict>
                <v:shape id="image112.png" o:spid="_x0000_i1237" type="#_x0000_t75" alt="agency_ico.png" style="width:7.5pt;height:11.25pt;visibility:visible">
                  <v:imagedata r:id="rId8" o:title=""/>
                </v:shape>
              </w:pict>
            </w:r>
            <w:r>
              <w:rPr>
                <w:noProof/>
              </w:rPr>
              <w:t>-be</w: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Voyager Program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Interstellar Exploration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353.png" o:spid="_x0000_i1238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If a </w:t>
            </w:r>
            <w:r>
              <w:rPr>
                <w:noProof/>
              </w:rPr>
              <w:pict>
                <v:shape id="image380.png" o:spid="_x0000_i1239" type="#_x0000_t75" alt="reachingforthestars_ico.png" style="width:9.75pt;height:9.75pt;visibility:visible">
                  <v:imagedata r:id="rId29" o:title=""/>
                </v:shape>
              </w:pict>
            </w:r>
            <w:r>
              <w:t xml:space="preserve"> card is in </w:t>
            </w:r>
            <w:r>
              <w:rPr>
                <w:noProof/>
              </w:rPr>
              <w:pict>
                <v:shape id="image297.png" o:spid="_x0000_i1240" type="#_x0000_t75" alt="universe_ico.png" style="width:10.5pt;height:10.5pt;visibility:visible">
                  <v:imagedata r:id="rId16" o:title=""/>
                </v:shape>
              </w:pict>
            </w:r>
            <w:r>
              <w:t xml:space="preserve">, you may </w:t>
            </w:r>
            <w:r>
              <w:rPr>
                <w:noProof/>
              </w:rPr>
              <w:pict>
                <v:shape id="image175.png" o:spid="_x0000_i1241" type="#_x0000_t75" alt="ability_universe_1_lab.png" style="width:33.75pt;height:17.25pt;visibility:visible">
                  <v:imagedata r:id="rId26" o:title="" croptop="478f" cropbottom="478f"/>
                </v:shape>
              </w:pict>
            </w:r>
            <w:r>
              <w:t>.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Voyager</w:t>
            </w:r>
            <w:r>
              <w:rPr>
                <w:b/>
              </w:rPr>
              <w:t>-p</w:t>
            </w:r>
            <w:r w:rsidRPr="00BA3535">
              <w:rPr>
                <w:b/>
              </w:rPr>
              <w:t>rogram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Csillagközi Űrkutatás</w:t>
            </w:r>
          </w:p>
          <w:p w:rsidR="008056DC" w:rsidRDefault="008056DC" w:rsidP="00D953F5">
            <w:pPr>
              <w:pStyle w:val="Norml1"/>
              <w:spacing w:line="240" w:lineRule="auto"/>
            </w:pPr>
            <w:r>
              <w:rPr>
                <w:noProof/>
              </w:rPr>
              <w:pict>
                <v:shape id="image69.png" o:spid="_x0000_i1242" type="#_x0000_t75" alt="bureaucracy_ico.png" style="width:10.5pt;height:10.5pt;visibility:visible">
                  <v:imagedata r:id="rId13" o:title=""/>
                </v:shape>
              </w:pict>
            </w:r>
            <w:r>
              <w:t xml:space="preserve"> Ha van </w:t>
            </w:r>
            <w:r>
              <w:rPr>
                <w:noProof/>
              </w:rPr>
              <w:pict>
                <v:shape id="image232.png" o:spid="_x0000_i1243" type="#_x0000_t75" alt="reachingforthestars_ico.png" style="width:9.75pt;height:9.75pt;visibility:visible">
                  <v:imagedata r:id="rId29" o:title=""/>
                </v:shape>
              </w:pict>
            </w:r>
            <w:r>
              <w:t xml:space="preserve"> kártya az </w:t>
            </w:r>
            <w:r>
              <w:rPr>
                <w:noProof/>
              </w:rPr>
              <w:pict>
                <v:shape id="image137.png" o:spid="_x0000_i1244" type="#_x0000_t75" alt="universe_ico.png" style="width:10.5pt;height:10.5pt;visibility:visible">
                  <v:imagedata r:id="rId16" o:title=""/>
                </v:shape>
              </w:pict>
            </w:r>
            <w:r>
              <w:rPr>
                <w:noProof/>
              </w:rPr>
              <w:t>-ban</w:t>
            </w:r>
            <w:r>
              <w:t xml:space="preserve">, akkor megteheted, hogy </w:t>
            </w:r>
            <w:r>
              <w:rPr>
                <w:noProof/>
              </w:rPr>
              <w:pict>
                <v:shape id="image540.png" o:spid="_x0000_i1245" type="#_x0000_t75" alt="ability_universe_1_lab.png" style="width:33.75pt;height:17.25pt;visibility:visible">
                  <v:imagedata r:id="rId26" o:title="" croptop="478f" cropbottom="478f"/>
                </v:shape>
              </w:pict>
            </w:r>
            <w:r>
              <w:t>.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Wernher von Braun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Aerospace Engineer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Wernher von Braun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Rakétafejlesztő Mérnök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Wow! Signal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Breakthrough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Hűha</w:t>
            </w:r>
            <w:r w:rsidRPr="00BA3535">
              <w:rPr>
                <w:b/>
              </w:rPr>
              <w:t xml:space="preserve">! </w:t>
            </w:r>
            <w:r>
              <w:rPr>
                <w:b/>
              </w:rPr>
              <w:t>Jel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Áttörés</w:t>
            </w:r>
          </w:p>
        </w:tc>
      </w:tr>
      <w:tr w:rsidR="008056DC" w:rsidTr="008A4F8A">
        <w:tc>
          <w:tcPr>
            <w:tcW w:w="4514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b/>
              </w:rPr>
              <w:t>Yuri Gagarin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 w:rsidRPr="00BA3535">
              <w:rPr>
                <w:i/>
              </w:rPr>
              <w:t>First Man in Space</w:t>
            </w:r>
          </w:p>
        </w:tc>
        <w:tc>
          <w:tcPr>
            <w:tcW w:w="4515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b/>
              </w:rPr>
              <w:t>J</w:t>
            </w:r>
            <w:r w:rsidRPr="00BA3535">
              <w:rPr>
                <w:b/>
              </w:rPr>
              <w:t>uri</w:t>
            </w:r>
            <w:r>
              <w:rPr>
                <w:b/>
              </w:rPr>
              <w:t>j</w:t>
            </w:r>
            <w:r w:rsidRPr="00BA3535">
              <w:rPr>
                <w:b/>
              </w:rPr>
              <w:t xml:space="preserve"> Gagarin</w:t>
            </w:r>
          </w:p>
          <w:p w:rsidR="008056DC" w:rsidRDefault="008056DC" w:rsidP="00BA3535">
            <w:pPr>
              <w:pStyle w:val="Norml1"/>
              <w:spacing w:line="240" w:lineRule="auto"/>
            </w:pPr>
            <w:r>
              <w:rPr>
                <w:i/>
              </w:rPr>
              <w:t>Az Első Ember az Űrben</w:t>
            </w:r>
            <w:bookmarkStart w:id="0" w:name="_GoBack"/>
            <w:bookmarkEnd w:id="0"/>
          </w:p>
        </w:tc>
      </w:tr>
    </w:tbl>
    <w:p w:rsidR="008056DC" w:rsidRDefault="008056DC" w:rsidP="00312B5E">
      <w:pPr>
        <w:pStyle w:val="Title"/>
        <w:contextualSpacing w:val="0"/>
      </w:pPr>
      <w:bookmarkStart w:id="1" w:name="_6p55r26gz5l1" w:colFirst="0" w:colLast="0"/>
      <w:bookmarkEnd w:id="1"/>
    </w:p>
    <w:sectPr w:rsidR="008056DC" w:rsidSect="00B409B6">
      <w:pgSz w:w="11909" w:h="16834"/>
      <w:pgMar w:top="1134" w:right="1134" w:bottom="1134" w:left="1474" w:header="709" w:footer="709" w:gutter="0"/>
      <w:pgNumType w:start="1"/>
      <w:cols w:space="708"/>
      <w:docGrid w:linePitch="299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horndale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5" type="#_x0000_t75" alt="specialability_red.png" style="width:9.75pt;height:9.75pt;visibility:visible" o:bullet="t">
        <v:imagedata r:id="rId1" o:title=""/>
      </v:shape>
    </w:pict>
  </w:numPicBullet>
  <w:abstractNum w:abstractNumId="0">
    <w:nsid w:val="09F47563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cs="Times New Roman"/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rFonts w:cs="Times New Roman"/>
        <w:u w:val="none"/>
      </w:rPr>
    </w:lvl>
  </w:abstractNum>
  <w:abstractNum w:abstractNumId="1">
    <w:nsid w:val="328A0FD6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rFonts w:cs="Times New Roman"/>
        <w:u w:val="none"/>
      </w:rPr>
    </w:lvl>
  </w:abstractNum>
  <w:abstractNum w:abstractNumId="2">
    <w:nsid w:val="3D1E6C77"/>
    <w:multiLevelType w:val="multilevel"/>
    <w:tmpl w:val="FFFFFFFF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3">
    <w:nsid w:val="4ABD6BF6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rFonts w:cs="Times New Roman"/>
        <w:u w:val="none"/>
      </w:rPr>
    </w:lvl>
  </w:abstractNum>
  <w:abstractNum w:abstractNumId="4">
    <w:nsid w:val="662C616A"/>
    <w:multiLevelType w:val="multilevel"/>
    <w:tmpl w:val="FFFFFFFF"/>
    <w:lvl w:ilvl="0">
      <w:start w:val="1"/>
      <w:numFmt w:val="decimal"/>
      <w:lvlText w:val="%1."/>
      <w:lvlJc w:val="left"/>
      <w:pPr>
        <w:ind w:left="720" w:firstLine="360"/>
      </w:pPr>
      <w:rPr>
        <w:rFonts w:cs="Times New Roman"/>
        <w:u w:val="none"/>
      </w:rPr>
    </w:lvl>
    <w:lvl w:ilvl="1">
      <w:start w:val="1"/>
      <w:numFmt w:val="lowerLetter"/>
      <w:lvlText w:val="%2."/>
      <w:lvlJc w:val="left"/>
      <w:pPr>
        <w:ind w:left="1440" w:firstLine="1080"/>
      </w:pPr>
      <w:rPr>
        <w:rFonts w:cs="Times New Roman"/>
        <w:u w:val="none"/>
      </w:rPr>
    </w:lvl>
    <w:lvl w:ilvl="2">
      <w:start w:val="1"/>
      <w:numFmt w:val="lowerRoman"/>
      <w:lvlText w:val="%3."/>
      <w:lvlJc w:val="right"/>
      <w:pPr>
        <w:ind w:left="2160" w:firstLine="1800"/>
      </w:pPr>
      <w:rPr>
        <w:rFonts w:cs="Times New Roman"/>
        <w:u w:val="none"/>
      </w:rPr>
    </w:lvl>
    <w:lvl w:ilvl="3">
      <w:start w:val="1"/>
      <w:numFmt w:val="decimal"/>
      <w:lvlText w:val="%4."/>
      <w:lvlJc w:val="left"/>
      <w:pPr>
        <w:ind w:left="2880" w:firstLine="2520"/>
      </w:pPr>
      <w:rPr>
        <w:rFonts w:cs="Times New Roman"/>
        <w:u w:val="none"/>
      </w:rPr>
    </w:lvl>
    <w:lvl w:ilvl="4">
      <w:start w:val="1"/>
      <w:numFmt w:val="lowerLetter"/>
      <w:lvlText w:val="%5."/>
      <w:lvlJc w:val="left"/>
      <w:pPr>
        <w:ind w:left="3600" w:firstLine="3240"/>
      </w:pPr>
      <w:rPr>
        <w:rFonts w:cs="Times New Roman"/>
        <w:u w:val="none"/>
      </w:rPr>
    </w:lvl>
    <w:lvl w:ilvl="5">
      <w:start w:val="1"/>
      <w:numFmt w:val="lowerRoman"/>
      <w:lvlText w:val="%6."/>
      <w:lvlJc w:val="right"/>
      <w:pPr>
        <w:ind w:left="4320" w:firstLine="3960"/>
      </w:pPr>
      <w:rPr>
        <w:rFonts w:cs="Times New Roman"/>
        <w:u w:val="none"/>
      </w:rPr>
    </w:lvl>
    <w:lvl w:ilvl="6">
      <w:start w:val="1"/>
      <w:numFmt w:val="decimal"/>
      <w:lvlText w:val="%7."/>
      <w:lvlJc w:val="left"/>
      <w:pPr>
        <w:ind w:left="5040" w:firstLine="4680"/>
      </w:pPr>
      <w:rPr>
        <w:rFonts w:cs="Times New Roman"/>
        <w:u w:val="none"/>
      </w:rPr>
    </w:lvl>
    <w:lvl w:ilvl="7">
      <w:start w:val="1"/>
      <w:numFmt w:val="lowerLetter"/>
      <w:lvlText w:val="%8."/>
      <w:lvlJc w:val="left"/>
      <w:pPr>
        <w:ind w:left="5760" w:firstLine="5400"/>
      </w:pPr>
      <w:rPr>
        <w:rFonts w:cs="Times New Roman"/>
        <w:u w:val="none"/>
      </w:rPr>
    </w:lvl>
    <w:lvl w:ilvl="8">
      <w:start w:val="1"/>
      <w:numFmt w:val="lowerRoman"/>
      <w:lvlText w:val="%9."/>
      <w:lvlJc w:val="right"/>
      <w:pPr>
        <w:ind w:left="6480" w:firstLine="6120"/>
      </w:pPr>
      <w:rPr>
        <w:rFonts w:cs="Times New Roman"/>
        <w:u w:val="none"/>
      </w:rPr>
    </w:lvl>
  </w:abstractNum>
  <w:abstractNum w:abstractNumId="5">
    <w:nsid w:val="66E81F57"/>
    <w:multiLevelType w:val="multilevel"/>
    <w:tmpl w:val="FFFFFFFF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abstractNum w:abstractNumId="6">
    <w:nsid w:val="76277E63"/>
    <w:multiLevelType w:val="multilevel"/>
    <w:tmpl w:val="FFFFFFFF"/>
    <w:lvl w:ilvl="0">
      <w:start w:val="1"/>
      <w:numFmt w:val="bullet"/>
      <w:lvlText w:val="●"/>
      <w:lvlJc w:val="left"/>
      <w:pPr>
        <w:ind w:left="720" w:firstLine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firstLine="1080"/>
      </w:pPr>
      <w:rPr>
        <w:u w:val="none"/>
      </w:rPr>
    </w:lvl>
    <w:lvl w:ilvl="2">
      <w:start w:val="1"/>
      <w:numFmt w:val="bullet"/>
      <w:lvlText w:val="■"/>
      <w:lvlJc w:val="left"/>
      <w:pPr>
        <w:ind w:left="2160" w:firstLine="1800"/>
      </w:pPr>
      <w:rPr>
        <w:u w:val="none"/>
      </w:rPr>
    </w:lvl>
    <w:lvl w:ilvl="3">
      <w:start w:val="1"/>
      <w:numFmt w:val="bullet"/>
      <w:lvlText w:val="●"/>
      <w:lvlJc w:val="left"/>
      <w:pPr>
        <w:ind w:left="2880" w:firstLine="2520"/>
      </w:pPr>
      <w:rPr>
        <w:u w:val="none"/>
      </w:rPr>
    </w:lvl>
    <w:lvl w:ilvl="4">
      <w:start w:val="1"/>
      <w:numFmt w:val="bullet"/>
      <w:lvlText w:val="○"/>
      <w:lvlJc w:val="left"/>
      <w:pPr>
        <w:ind w:left="3600" w:firstLine="3240"/>
      </w:pPr>
      <w:rPr>
        <w:u w:val="none"/>
      </w:rPr>
    </w:lvl>
    <w:lvl w:ilvl="5">
      <w:start w:val="1"/>
      <w:numFmt w:val="bullet"/>
      <w:lvlText w:val="■"/>
      <w:lvlJc w:val="left"/>
      <w:pPr>
        <w:ind w:left="4320" w:firstLine="39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firstLine="4680"/>
      </w:pPr>
      <w:rPr>
        <w:u w:val="none"/>
      </w:rPr>
    </w:lvl>
    <w:lvl w:ilvl="7">
      <w:start w:val="1"/>
      <w:numFmt w:val="bullet"/>
      <w:lvlText w:val="○"/>
      <w:lvlJc w:val="left"/>
      <w:pPr>
        <w:ind w:left="5760" w:firstLine="5400"/>
      </w:pPr>
      <w:rPr>
        <w:u w:val="none"/>
      </w:rPr>
    </w:lvl>
    <w:lvl w:ilvl="8">
      <w:start w:val="1"/>
      <w:numFmt w:val="bullet"/>
      <w:lvlText w:val="■"/>
      <w:lvlJc w:val="left"/>
      <w:pPr>
        <w:ind w:left="6480" w:firstLine="6120"/>
      </w:pPr>
      <w:rPr>
        <w:u w:val="none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3"/>
  </w:num>
  <w:num w:numId="7">
    <w:abstractNumId w:val="6"/>
  </w:num>
  <w:numIdMacAtCleanup w:val="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displayBackgroundShape/>
  <w:defaultTabStop w:val="720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4629F"/>
    <w:rsid w:val="00002C36"/>
    <w:rsid w:val="00036340"/>
    <w:rsid w:val="000A7463"/>
    <w:rsid w:val="000C34AE"/>
    <w:rsid w:val="000F4297"/>
    <w:rsid w:val="000F48A4"/>
    <w:rsid w:val="00180347"/>
    <w:rsid w:val="0019748C"/>
    <w:rsid w:val="001C75E0"/>
    <w:rsid w:val="001D1E14"/>
    <w:rsid w:val="00220FFD"/>
    <w:rsid w:val="002612C6"/>
    <w:rsid w:val="002D6302"/>
    <w:rsid w:val="00312B5E"/>
    <w:rsid w:val="00336A5D"/>
    <w:rsid w:val="00372C3A"/>
    <w:rsid w:val="003E13CC"/>
    <w:rsid w:val="003E3935"/>
    <w:rsid w:val="003F2714"/>
    <w:rsid w:val="00470112"/>
    <w:rsid w:val="00475A88"/>
    <w:rsid w:val="004C693E"/>
    <w:rsid w:val="0050753D"/>
    <w:rsid w:val="00512743"/>
    <w:rsid w:val="0054629F"/>
    <w:rsid w:val="005901AD"/>
    <w:rsid w:val="005A1C0F"/>
    <w:rsid w:val="005B5488"/>
    <w:rsid w:val="00637EC5"/>
    <w:rsid w:val="006C7B8C"/>
    <w:rsid w:val="006F3E76"/>
    <w:rsid w:val="00702BAC"/>
    <w:rsid w:val="00734993"/>
    <w:rsid w:val="008056DC"/>
    <w:rsid w:val="00864D0C"/>
    <w:rsid w:val="00885FE1"/>
    <w:rsid w:val="00886EF1"/>
    <w:rsid w:val="008A4F8A"/>
    <w:rsid w:val="008D488C"/>
    <w:rsid w:val="008F4F29"/>
    <w:rsid w:val="00921742"/>
    <w:rsid w:val="009379A5"/>
    <w:rsid w:val="009D4737"/>
    <w:rsid w:val="00AA522B"/>
    <w:rsid w:val="00AF4710"/>
    <w:rsid w:val="00B409B6"/>
    <w:rsid w:val="00B40A20"/>
    <w:rsid w:val="00B6491B"/>
    <w:rsid w:val="00B74423"/>
    <w:rsid w:val="00B7493E"/>
    <w:rsid w:val="00BA3535"/>
    <w:rsid w:val="00BA5064"/>
    <w:rsid w:val="00BE479E"/>
    <w:rsid w:val="00BF7C0E"/>
    <w:rsid w:val="00C91DF6"/>
    <w:rsid w:val="00CB0A45"/>
    <w:rsid w:val="00CE4B18"/>
    <w:rsid w:val="00D45A51"/>
    <w:rsid w:val="00D953F5"/>
    <w:rsid w:val="00E062F3"/>
    <w:rsid w:val="00E44B40"/>
    <w:rsid w:val="00E942DF"/>
    <w:rsid w:val="00EB2CA9"/>
    <w:rsid w:val="00EB6E14"/>
    <w:rsid w:val="00EC2EDE"/>
    <w:rsid w:val="00EF11FE"/>
    <w:rsid w:val="00F05156"/>
    <w:rsid w:val="00F107B7"/>
    <w:rsid w:val="00F42F99"/>
    <w:rsid w:val="00FD6E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hu-HU" w:eastAsia="hu-H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semiHidden="0" w:uiPriority="0" w:unhideWhenUsed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72C3A"/>
    <w:pPr>
      <w:spacing w:line="276" w:lineRule="auto"/>
    </w:pPr>
    <w:rPr>
      <w:color w:val="000000"/>
    </w:rPr>
  </w:style>
  <w:style w:type="paragraph" w:styleId="Heading1">
    <w:name w:val="heading 1"/>
    <w:basedOn w:val="Norml1"/>
    <w:next w:val="Norml1"/>
    <w:link w:val="Heading1Char"/>
    <w:uiPriority w:val="99"/>
    <w:qFormat/>
    <w:rsid w:val="0054629F"/>
    <w:pPr>
      <w:keepNext/>
      <w:keepLines/>
      <w:spacing w:before="400" w:after="120"/>
      <w:contextualSpacing/>
      <w:outlineLvl w:val="0"/>
    </w:pPr>
    <w:rPr>
      <w:rFonts w:ascii="Cambria" w:hAnsi="Cambria" w:cs="Times New Roman"/>
      <w:b/>
      <w:bCs/>
      <w:kern w:val="32"/>
      <w:sz w:val="32"/>
      <w:szCs w:val="32"/>
    </w:rPr>
  </w:style>
  <w:style w:type="paragraph" w:styleId="Heading2">
    <w:name w:val="heading 2"/>
    <w:basedOn w:val="Norml1"/>
    <w:next w:val="Norml1"/>
    <w:link w:val="Heading2Char"/>
    <w:uiPriority w:val="99"/>
    <w:qFormat/>
    <w:rsid w:val="0054629F"/>
    <w:pPr>
      <w:keepNext/>
      <w:keepLines/>
      <w:spacing w:before="360" w:after="120"/>
      <w:contextualSpacing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Heading3">
    <w:name w:val="heading 3"/>
    <w:basedOn w:val="Norml1"/>
    <w:next w:val="Norml1"/>
    <w:link w:val="Heading3Char"/>
    <w:uiPriority w:val="99"/>
    <w:qFormat/>
    <w:rsid w:val="0054629F"/>
    <w:pPr>
      <w:keepNext/>
      <w:keepLines/>
      <w:spacing w:before="320" w:after="80"/>
      <w:contextualSpacing/>
      <w:outlineLvl w:val="2"/>
    </w:pPr>
    <w:rPr>
      <w:rFonts w:ascii="Cambria" w:hAnsi="Cambria" w:cs="Times New Roman"/>
      <w:b/>
      <w:bCs/>
      <w:sz w:val="26"/>
      <w:szCs w:val="26"/>
    </w:rPr>
  </w:style>
  <w:style w:type="paragraph" w:styleId="Heading4">
    <w:name w:val="heading 4"/>
    <w:basedOn w:val="Norml1"/>
    <w:next w:val="Norml1"/>
    <w:link w:val="Heading4Char"/>
    <w:uiPriority w:val="99"/>
    <w:qFormat/>
    <w:rsid w:val="0054629F"/>
    <w:pPr>
      <w:keepNext/>
      <w:keepLines/>
      <w:spacing w:before="280" w:after="80"/>
      <w:contextualSpacing/>
      <w:outlineLvl w:val="3"/>
    </w:pPr>
    <w:rPr>
      <w:rFonts w:ascii="Calibri" w:hAnsi="Calibri" w:cs="Times New Roman"/>
      <w:b/>
      <w:bCs/>
      <w:sz w:val="28"/>
      <w:szCs w:val="28"/>
    </w:rPr>
  </w:style>
  <w:style w:type="paragraph" w:styleId="Heading5">
    <w:name w:val="heading 5"/>
    <w:basedOn w:val="Norml1"/>
    <w:next w:val="Norml1"/>
    <w:link w:val="Heading5Char"/>
    <w:uiPriority w:val="99"/>
    <w:qFormat/>
    <w:rsid w:val="0054629F"/>
    <w:pPr>
      <w:keepNext/>
      <w:keepLines/>
      <w:spacing w:before="240" w:after="80"/>
      <w:contextualSpacing/>
      <w:outlineLvl w:val="4"/>
    </w:pPr>
    <w:rPr>
      <w:rFonts w:ascii="Calibri" w:hAnsi="Calibri" w:cs="Times New Roman"/>
      <w:b/>
      <w:bCs/>
      <w:i/>
      <w:iCs/>
      <w:sz w:val="26"/>
      <w:szCs w:val="26"/>
    </w:rPr>
  </w:style>
  <w:style w:type="paragraph" w:styleId="Heading6">
    <w:name w:val="heading 6"/>
    <w:basedOn w:val="Norml1"/>
    <w:next w:val="Norml1"/>
    <w:link w:val="Heading6Char"/>
    <w:uiPriority w:val="99"/>
    <w:qFormat/>
    <w:rsid w:val="0054629F"/>
    <w:pPr>
      <w:keepNext/>
      <w:keepLines/>
      <w:spacing w:before="240" w:after="80"/>
      <w:contextualSpacing/>
      <w:outlineLvl w:val="5"/>
    </w:pPr>
    <w:rPr>
      <w:rFonts w:ascii="Calibri" w:hAnsi="Calibri" w:cs="Times New Roman"/>
      <w:b/>
      <w:bCs/>
      <w:sz w:val="20"/>
      <w:szCs w:val="20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F4F29"/>
    <w:rPr>
      <w:rFonts w:ascii="Cambria" w:hAnsi="Cambria" w:cs="Times New Roman"/>
      <w:b/>
      <w:color w:val="000000"/>
      <w:kern w:val="32"/>
      <w:sz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F4F29"/>
    <w:rPr>
      <w:rFonts w:ascii="Cambria" w:hAnsi="Cambria" w:cs="Times New Roman"/>
      <w:b/>
      <w:i/>
      <w:color w:val="000000"/>
      <w:sz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F4F29"/>
    <w:rPr>
      <w:rFonts w:ascii="Cambria" w:hAnsi="Cambria" w:cs="Times New Roman"/>
      <w:b/>
      <w:color w:val="000000"/>
      <w:sz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F4F29"/>
    <w:rPr>
      <w:rFonts w:ascii="Calibri" w:hAnsi="Calibri" w:cs="Times New Roman"/>
      <w:b/>
      <w:color w:val="000000"/>
      <w:sz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8F4F29"/>
    <w:rPr>
      <w:rFonts w:ascii="Calibri" w:hAnsi="Calibri" w:cs="Times New Roman"/>
      <w:b/>
      <w:i/>
      <w:color w:val="000000"/>
      <w:sz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8F4F29"/>
    <w:rPr>
      <w:rFonts w:ascii="Calibri" w:hAnsi="Calibri" w:cs="Times New Roman"/>
      <w:b/>
      <w:color w:val="000000"/>
    </w:rPr>
  </w:style>
  <w:style w:type="paragraph" w:customStyle="1" w:styleId="Norml1">
    <w:name w:val="Normál1"/>
    <w:uiPriority w:val="99"/>
    <w:rsid w:val="0054629F"/>
    <w:pPr>
      <w:spacing w:line="276" w:lineRule="auto"/>
    </w:pPr>
    <w:rPr>
      <w:color w:val="000000"/>
    </w:rPr>
  </w:style>
  <w:style w:type="paragraph" w:styleId="Title">
    <w:name w:val="Title"/>
    <w:basedOn w:val="Norml1"/>
    <w:next w:val="Norml1"/>
    <w:link w:val="TitleChar"/>
    <w:uiPriority w:val="99"/>
    <w:qFormat/>
    <w:rsid w:val="0054629F"/>
    <w:pPr>
      <w:keepNext/>
      <w:keepLines/>
      <w:spacing w:after="60"/>
      <w:contextualSpacing/>
    </w:pPr>
    <w:rPr>
      <w:rFonts w:ascii="Cambria" w:hAnsi="Cambria" w:cs="Times New Roman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99"/>
    <w:locked/>
    <w:rsid w:val="008F4F29"/>
    <w:rPr>
      <w:rFonts w:ascii="Cambria" w:hAnsi="Cambria" w:cs="Times New Roman"/>
      <w:b/>
      <w:color w:val="000000"/>
      <w:kern w:val="28"/>
      <w:sz w:val="32"/>
    </w:rPr>
  </w:style>
  <w:style w:type="paragraph" w:styleId="Subtitle">
    <w:name w:val="Subtitle"/>
    <w:basedOn w:val="Norml1"/>
    <w:next w:val="Norml1"/>
    <w:link w:val="SubtitleChar"/>
    <w:uiPriority w:val="99"/>
    <w:qFormat/>
    <w:rsid w:val="0054629F"/>
    <w:pPr>
      <w:keepNext/>
      <w:keepLines/>
      <w:spacing w:after="320"/>
      <w:contextualSpacing/>
    </w:pPr>
    <w:rPr>
      <w:rFonts w:ascii="Cambria" w:hAnsi="Cambria" w:cs="Times New Roman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99"/>
    <w:locked/>
    <w:rsid w:val="008F4F29"/>
    <w:rPr>
      <w:rFonts w:ascii="Cambria" w:hAnsi="Cambria" w:cs="Times New Roman"/>
      <w:color w:val="000000"/>
      <w:sz w:val="24"/>
    </w:rPr>
  </w:style>
  <w:style w:type="table" w:customStyle="1" w:styleId="Stlus">
    <w:name w:val="Stílus"/>
    <w:uiPriority w:val="99"/>
    <w:rsid w:val="0054629F"/>
    <w:rPr>
      <w:sz w:val="20"/>
      <w:szCs w:val="20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9" Type="http://schemas.openxmlformats.org/officeDocument/2006/relationships/image" Target="media/image35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42" Type="http://schemas.openxmlformats.org/officeDocument/2006/relationships/fontTable" Target="fontTable.xml"/><Relationship Id="rId7" Type="http://schemas.openxmlformats.org/officeDocument/2006/relationships/image" Target="media/image4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38" Type="http://schemas.openxmlformats.org/officeDocument/2006/relationships/image" Target="media/image34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41" Type="http://schemas.openxmlformats.org/officeDocument/2006/relationships/image" Target="media/image37.png"/><Relationship Id="rId1" Type="http://schemas.openxmlformats.org/officeDocument/2006/relationships/numbering" Target="numbering.xml"/><Relationship Id="rId6" Type="http://schemas.openxmlformats.org/officeDocument/2006/relationships/image" Target="media/image3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37" Type="http://schemas.openxmlformats.org/officeDocument/2006/relationships/image" Target="media/image33.png"/><Relationship Id="rId40" Type="http://schemas.openxmlformats.org/officeDocument/2006/relationships/image" Target="media/image36.png"/><Relationship Id="rId5" Type="http://schemas.openxmlformats.org/officeDocument/2006/relationships/image" Target="media/image2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image" Target="media/image32.png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1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image" Target="media/image31.png"/><Relationship Id="rId43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278</TotalTime>
  <Pages>6</Pages>
  <Words>1063</Words>
  <Characters>7336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Fki</cp:lastModifiedBy>
  <cp:revision>47</cp:revision>
  <dcterms:created xsi:type="dcterms:W3CDTF">2016-12-28T11:08:00Z</dcterms:created>
  <dcterms:modified xsi:type="dcterms:W3CDTF">2017-01-04T10:49:00Z</dcterms:modified>
</cp:coreProperties>
</file>